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38082" w14:textId="694C6325" w:rsidR="00F56A40" w:rsidRDefault="00EA7BBB" w:rsidP="00774C65">
      <w:pPr>
        <w:pStyle w:val="Title"/>
        <w:jc w:val="center"/>
        <w:rPr>
          <w:b/>
          <w:bCs/>
        </w:rPr>
      </w:pPr>
      <w:r>
        <w:rPr>
          <w:b/>
          <w:bCs/>
        </w:rPr>
        <w:t xml:space="preserve">Below -The-Line Crew Capacity Program </w:t>
      </w:r>
    </w:p>
    <w:p w14:paraId="5949FAE2" w14:textId="328477A1" w:rsidR="00774C65" w:rsidRDefault="00774C65" w:rsidP="00774C65">
      <w:pPr>
        <w:pStyle w:val="Title"/>
        <w:jc w:val="center"/>
      </w:pPr>
      <w:r>
        <w:t>Opportunity Proposal</w:t>
      </w:r>
    </w:p>
    <w:p w14:paraId="755D3A17" w14:textId="6149486C" w:rsidR="00EA7BBB" w:rsidRDefault="00EA7BBB" w:rsidP="00EA7BBB">
      <w:pPr>
        <w:spacing w:line="276" w:lineRule="auto"/>
      </w:pPr>
      <w:r>
        <w:t>This program p</w:t>
      </w:r>
      <w:r w:rsidRPr="00364B7B">
        <w:t xml:space="preserve">rovides paid, </w:t>
      </w:r>
      <w:r>
        <w:t>on-the-job</w:t>
      </w:r>
      <w:r w:rsidRPr="00364B7B">
        <w:t xml:space="preserve"> experience to below-the-line (BTL) screen practitioners on professional productions made in Western Australia.  </w:t>
      </w:r>
      <w:r>
        <w:t xml:space="preserve"> </w:t>
      </w:r>
    </w:p>
    <w:p w14:paraId="54D4E3EC" w14:textId="77777777" w:rsidR="00EA7BBB" w:rsidRPr="00364B7B" w:rsidRDefault="00EA7BBB" w:rsidP="00EA7BBB">
      <w:r w:rsidRPr="00364B7B">
        <w:t>The objectives of the program are to:</w:t>
      </w:r>
    </w:p>
    <w:p w14:paraId="0638AB0E" w14:textId="77777777" w:rsidR="00EA7BBB" w:rsidRPr="00364B7B" w:rsidRDefault="00EA7BBB" w:rsidP="00EA7BBB">
      <w:pPr>
        <w:pStyle w:val="ListParagraph"/>
        <w:numPr>
          <w:ilvl w:val="0"/>
          <w:numId w:val="78"/>
        </w:numPr>
        <w:spacing w:after="120"/>
      </w:pPr>
      <w:r w:rsidRPr="00037B87">
        <w:t xml:space="preserve">address priority </w:t>
      </w:r>
      <w:r>
        <w:t>BTL</w:t>
      </w:r>
      <w:r w:rsidRPr="00037B87">
        <w:t xml:space="preserve"> skills gaps that exist </w:t>
      </w:r>
      <w:r w:rsidRPr="00364B7B">
        <w:t>in W</w:t>
      </w:r>
      <w:r>
        <w:t xml:space="preserve">estern </w:t>
      </w:r>
      <w:r w:rsidRPr="00364B7B">
        <w:t>A</w:t>
      </w:r>
      <w:r>
        <w:t>ustralia.</w:t>
      </w:r>
      <w:r w:rsidRPr="00037B87">
        <w:t xml:space="preserve"> </w:t>
      </w:r>
    </w:p>
    <w:p w14:paraId="4706F527" w14:textId="77777777" w:rsidR="00EA7BBB" w:rsidRPr="00364B7B" w:rsidRDefault="00EA7BBB" w:rsidP="00EA7BBB">
      <w:pPr>
        <w:pStyle w:val="ListParagraph"/>
        <w:numPr>
          <w:ilvl w:val="0"/>
          <w:numId w:val="78"/>
        </w:numPr>
        <w:spacing w:after="120"/>
      </w:pPr>
      <w:r w:rsidRPr="00364B7B">
        <w:t>s</w:t>
      </w:r>
      <w:r w:rsidRPr="00037B87">
        <w:rPr>
          <w:rFonts w:eastAsia="Calibri" w:cstheme="minorHAnsi"/>
          <w:color w:val="auto"/>
          <w:lang w:eastAsia="en-US"/>
        </w:rPr>
        <w:t xml:space="preserve">upport the growth of local </w:t>
      </w:r>
      <w:r w:rsidRPr="00364B7B">
        <w:rPr>
          <w:rFonts w:eastAsia="Calibri" w:cstheme="minorHAnsi"/>
          <w:color w:val="auto"/>
          <w:lang w:eastAsia="en-US"/>
        </w:rPr>
        <w:t xml:space="preserve">BTL </w:t>
      </w:r>
      <w:r w:rsidRPr="00037B87">
        <w:rPr>
          <w:rFonts w:eastAsia="Calibri" w:cstheme="minorHAnsi"/>
          <w:color w:val="auto"/>
          <w:lang w:eastAsia="en-US"/>
        </w:rPr>
        <w:t>talent</w:t>
      </w:r>
      <w:r>
        <w:rPr>
          <w:rFonts w:eastAsia="Calibri" w:cstheme="minorHAnsi"/>
          <w:color w:val="auto"/>
          <w:lang w:eastAsia="en-US"/>
        </w:rPr>
        <w:t>.</w:t>
      </w:r>
    </w:p>
    <w:p w14:paraId="70F7B46E" w14:textId="77777777" w:rsidR="00EA7BBB" w:rsidRPr="00037B87" w:rsidRDefault="00EA7BBB" w:rsidP="00EA7BBB">
      <w:pPr>
        <w:pStyle w:val="ListParagraph"/>
        <w:numPr>
          <w:ilvl w:val="0"/>
          <w:numId w:val="78"/>
        </w:numPr>
        <w:spacing w:after="120"/>
      </w:pPr>
      <w:r w:rsidRPr="00037B87">
        <w:rPr>
          <w:rFonts w:eastAsia="Calibri" w:cstheme="minorHAnsi"/>
          <w:color w:val="auto"/>
          <w:lang w:eastAsia="en-US"/>
        </w:rPr>
        <w:t>build a sustainable screen industry in W</w:t>
      </w:r>
      <w:r>
        <w:rPr>
          <w:rFonts w:eastAsia="Calibri" w:cstheme="minorHAnsi"/>
          <w:color w:val="auto"/>
          <w:lang w:eastAsia="en-US"/>
        </w:rPr>
        <w:t xml:space="preserve">estern </w:t>
      </w:r>
      <w:r w:rsidRPr="00364B7B">
        <w:rPr>
          <w:rFonts w:eastAsia="Calibri" w:cstheme="minorHAnsi"/>
          <w:color w:val="auto"/>
          <w:lang w:eastAsia="en-US"/>
        </w:rPr>
        <w:t>A</w:t>
      </w:r>
      <w:r>
        <w:rPr>
          <w:rFonts w:eastAsia="Calibri" w:cstheme="minorHAnsi"/>
          <w:color w:val="auto"/>
          <w:lang w:eastAsia="en-US"/>
        </w:rPr>
        <w:t>ustralia</w:t>
      </w:r>
      <w:r w:rsidRPr="00364B7B">
        <w:rPr>
          <w:rFonts w:eastAsia="Calibri" w:cstheme="minorHAnsi"/>
          <w:color w:val="auto"/>
          <w:lang w:eastAsia="en-US"/>
        </w:rPr>
        <w:t>.</w:t>
      </w:r>
    </w:p>
    <w:p w14:paraId="2D8FDF5E" w14:textId="51154A19" w:rsidR="00EA7BBB" w:rsidRDefault="00EA7BBB" w:rsidP="00EA7BBB">
      <w:pPr>
        <w:spacing w:line="276" w:lineRule="auto"/>
      </w:pPr>
      <w:r w:rsidRPr="00364B7B">
        <w:t xml:space="preserve">A </w:t>
      </w:r>
      <w:r>
        <w:t>p</w:t>
      </w:r>
      <w:r w:rsidRPr="00364B7B">
        <w:t xml:space="preserve">roduction may offer </w:t>
      </w:r>
      <w:r>
        <w:t xml:space="preserve">BTL </w:t>
      </w:r>
      <w:r w:rsidRPr="00364B7B">
        <w:t xml:space="preserve">Attachment </w:t>
      </w:r>
      <w:r>
        <w:t>and/</w:t>
      </w:r>
      <w:r w:rsidRPr="00364B7B">
        <w:t>or Mentorship opportunities</w:t>
      </w:r>
      <w:r>
        <w:t xml:space="preserve">. </w:t>
      </w:r>
    </w:p>
    <w:p w14:paraId="7DBF5CBA" w14:textId="4974482E" w:rsidR="00EA7BBB" w:rsidRPr="00364B7B" w:rsidRDefault="00EA7BBB" w:rsidP="00EA7BBB">
      <w:pPr>
        <w:spacing w:line="276" w:lineRule="auto"/>
      </w:pPr>
      <w:r>
        <w:t xml:space="preserve">Productions must complete this proposal form and return it to Screenwest </w:t>
      </w:r>
      <w:r w:rsidRPr="003A4F8C">
        <w:rPr>
          <w:b/>
          <w:bCs/>
        </w:rPr>
        <w:t>no less than 3 weeks</w:t>
      </w:r>
      <w:r>
        <w:t xml:space="preserve"> before the proposed start date.</w:t>
      </w:r>
    </w:p>
    <w:tbl>
      <w:tblPr>
        <w:tblStyle w:val="TableGrid"/>
        <w:tblW w:w="0" w:type="auto"/>
        <w:tblBorders>
          <w:top w:val="single" w:sz="8" w:space="0" w:color="E6224F"/>
          <w:left w:val="single" w:sz="8" w:space="0" w:color="E6224F"/>
          <w:bottom w:val="single" w:sz="8" w:space="0" w:color="E6224F"/>
          <w:right w:val="single" w:sz="8" w:space="0" w:color="E6224F"/>
          <w:insideH w:val="single" w:sz="8" w:space="0" w:color="E6224F"/>
          <w:insideV w:val="single" w:sz="8" w:space="0" w:color="E6224F"/>
        </w:tblBorders>
        <w:tblLook w:val="04A0" w:firstRow="1" w:lastRow="0" w:firstColumn="1" w:lastColumn="0" w:noHBand="0" w:noVBand="1"/>
      </w:tblPr>
      <w:tblGrid>
        <w:gridCol w:w="3109"/>
        <w:gridCol w:w="6963"/>
      </w:tblGrid>
      <w:tr w:rsidR="00EA7BBB" w14:paraId="5C8F17DB" w14:textId="77777777" w:rsidTr="005C15D6">
        <w:tc>
          <w:tcPr>
            <w:tcW w:w="10072" w:type="dxa"/>
            <w:gridSpan w:val="2"/>
          </w:tcPr>
          <w:p w14:paraId="710B60D7" w14:textId="77777777" w:rsidR="00EA7BBB" w:rsidRDefault="00EA7BBB" w:rsidP="005C15D6">
            <w:pPr>
              <w:pStyle w:val="Heading1"/>
            </w:pPr>
            <w:r w:rsidRPr="00B01BA1">
              <w:rPr>
                <w:color w:val="000000" w:themeColor="text1"/>
              </w:rPr>
              <w:t>PRODUCTION COMPANY DETAILS</w:t>
            </w:r>
          </w:p>
        </w:tc>
      </w:tr>
      <w:tr w:rsidR="00EA7BBB" w:rsidRPr="00BA027B" w14:paraId="078FF5D2" w14:textId="77777777" w:rsidTr="005C15D6">
        <w:tc>
          <w:tcPr>
            <w:tcW w:w="3109" w:type="dxa"/>
          </w:tcPr>
          <w:p w14:paraId="78932138" w14:textId="77777777" w:rsidR="00EA7BBB" w:rsidRPr="00B01BA1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Title </w:t>
            </w:r>
          </w:p>
        </w:tc>
        <w:tc>
          <w:tcPr>
            <w:tcW w:w="6963" w:type="dxa"/>
          </w:tcPr>
          <w:p w14:paraId="3F6E5A6E" w14:textId="77777777" w:rsidR="00EA7BBB" w:rsidRPr="00BA027B" w:rsidRDefault="00EA7BBB" w:rsidP="005C15D6">
            <w:pPr>
              <w:pStyle w:val="Heading1"/>
              <w:rPr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Insert Project Title</w:t>
            </w:r>
          </w:p>
        </w:tc>
      </w:tr>
      <w:tr w:rsidR="00EA7BBB" w:rsidRPr="00BA027B" w14:paraId="748159F0" w14:textId="77777777" w:rsidTr="005C15D6">
        <w:tc>
          <w:tcPr>
            <w:tcW w:w="3109" w:type="dxa"/>
          </w:tcPr>
          <w:p w14:paraId="38D6342F" w14:textId="77777777" w:rsidR="00EA7BBB" w:rsidRPr="00B01BA1" w:rsidRDefault="00EA7BBB" w:rsidP="005C15D6">
            <w:pPr>
              <w:pStyle w:val="Heading1"/>
              <w:rPr>
                <w:color w:val="000000" w:themeColor="text1"/>
              </w:rPr>
            </w:pPr>
            <w:r w:rsidRPr="00B01BA1">
              <w:rPr>
                <w:color w:val="000000" w:themeColor="text1"/>
              </w:rPr>
              <w:t xml:space="preserve">Name </w:t>
            </w:r>
          </w:p>
        </w:tc>
        <w:tc>
          <w:tcPr>
            <w:tcW w:w="6963" w:type="dxa"/>
          </w:tcPr>
          <w:p w14:paraId="0C9CC013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Company Name </w:t>
            </w:r>
          </w:p>
        </w:tc>
      </w:tr>
      <w:tr w:rsidR="00EA7BBB" w:rsidRPr="00BA027B" w14:paraId="754A1610" w14:textId="77777777" w:rsidTr="005C15D6">
        <w:tc>
          <w:tcPr>
            <w:tcW w:w="3109" w:type="dxa"/>
          </w:tcPr>
          <w:p w14:paraId="21643F81" w14:textId="77777777" w:rsidR="00EA7BBB" w:rsidRPr="00B01BA1" w:rsidRDefault="00EA7BBB" w:rsidP="005C15D6">
            <w:pPr>
              <w:pStyle w:val="Heading1"/>
              <w:rPr>
                <w:color w:val="000000" w:themeColor="text1"/>
              </w:rPr>
            </w:pPr>
            <w:r w:rsidRPr="00B01BA1">
              <w:rPr>
                <w:color w:val="000000" w:themeColor="text1"/>
              </w:rPr>
              <w:t>Contact Person</w:t>
            </w:r>
          </w:p>
        </w:tc>
        <w:tc>
          <w:tcPr>
            <w:tcW w:w="6963" w:type="dxa"/>
          </w:tcPr>
          <w:p w14:paraId="1DE50052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Insert Name (including role)</w:t>
            </w:r>
          </w:p>
        </w:tc>
      </w:tr>
      <w:tr w:rsidR="00EA7BBB" w:rsidRPr="00BA027B" w14:paraId="2136E0EB" w14:textId="77777777" w:rsidTr="005C15D6">
        <w:tc>
          <w:tcPr>
            <w:tcW w:w="3109" w:type="dxa"/>
          </w:tcPr>
          <w:p w14:paraId="363D6092" w14:textId="77777777" w:rsidR="00EA7BBB" w:rsidRPr="00B01BA1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Phone Number </w:t>
            </w:r>
          </w:p>
        </w:tc>
        <w:tc>
          <w:tcPr>
            <w:tcW w:w="6963" w:type="dxa"/>
          </w:tcPr>
          <w:p w14:paraId="6BAE8526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Contact Phone Number </w:t>
            </w:r>
          </w:p>
        </w:tc>
      </w:tr>
      <w:tr w:rsidR="00EA7BBB" w:rsidRPr="00BA027B" w14:paraId="2C9D4E62" w14:textId="77777777" w:rsidTr="005C15D6">
        <w:tc>
          <w:tcPr>
            <w:tcW w:w="3109" w:type="dxa"/>
          </w:tcPr>
          <w:p w14:paraId="515F503E" w14:textId="77777777" w:rsidR="00EA7BBB" w:rsidRPr="00B01BA1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Email </w:t>
            </w:r>
          </w:p>
        </w:tc>
        <w:tc>
          <w:tcPr>
            <w:tcW w:w="6963" w:type="dxa"/>
          </w:tcPr>
          <w:p w14:paraId="50962F31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Email Address </w:t>
            </w:r>
          </w:p>
        </w:tc>
      </w:tr>
    </w:tbl>
    <w:p w14:paraId="2BBD2271" w14:textId="1EEE38A0" w:rsidR="00EA7BBB" w:rsidRDefault="00EA7BBB" w:rsidP="00774C65">
      <w:r w:rsidDel="00EA7BBB">
        <w:t xml:space="preserve"> </w:t>
      </w:r>
    </w:p>
    <w:p w14:paraId="51D5880E" w14:textId="33FF2380" w:rsidR="00EA7BBB" w:rsidRDefault="00EA7BBB" w:rsidP="003A4F8C">
      <w:pPr>
        <w:pStyle w:val="ListParagraph"/>
        <w:numPr>
          <w:ilvl w:val="0"/>
          <w:numId w:val="80"/>
        </w:numPr>
      </w:pPr>
      <w:r w:rsidRPr="003A4F8C">
        <w:rPr>
          <w:rStyle w:val="Heading1Char"/>
        </w:rPr>
        <w:t xml:space="preserve">MENTORSHIPS </w:t>
      </w:r>
      <w:r>
        <w:t xml:space="preserve">– If you would like to offer a mentorship opportunity, please complete the following section. If </w:t>
      </w:r>
      <w:proofErr w:type="gramStart"/>
      <w:r>
        <w:t>not</w:t>
      </w:r>
      <w:proofErr w:type="gramEnd"/>
      <w:r>
        <w:t xml:space="preserve"> please move on </w:t>
      </w:r>
      <w:r w:rsidR="00FB0BA9">
        <w:t>to section</w:t>
      </w:r>
      <w:r>
        <w:t xml:space="preserve"> 2. </w:t>
      </w:r>
    </w:p>
    <w:p w14:paraId="14B7A150" w14:textId="6175B656" w:rsidR="00EA7BBB" w:rsidRPr="00364B7B" w:rsidRDefault="00EA7BBB" w:rsidP="003A4F8C">
      <w:pPr>
        <w:spacing w:line="276" w:lineRule="auto"/>
      </w:pPr>
      <w:r w:rsidRPr="00364B7B">
        <w:t xml:space="preserve">Aimed at mid-career and established BTL industry practitioners. Mentorship opportunities must help an individual take the next step in their career.   </w:t>
      </w:r>
    </w:p>
    <w:tbl>
      <w:tblPr>
        <w:tblStyle w:val="TableGrid"/>
        <w:tblW w:w="0" w:type="auto"/>
        <w:tblBorders>
          <w:top w:val="single" w:sz="8" w:space="0" w:color="E6224F"/>
          <w:left w:val="single" w:sz="8" w:space="0" w:color="E6224F"/>
          <w:bottom w:val="single" w:sz="8" w:space="0" w:color="E6224F"/>
          <w:right w:val="single" w:sz="8" w:space="0" w:color="E6224F"/>
          <w:insideH w:val="single" w:sz="8" w:space="0" w:color="E6224F"/>
          <w:insideV w:val="single" w:sz="8" w:space="0" w:color="E6224F"/>
        </w:tblBorders>
        <w:tblLook w:val="04A0" w:firstRow="1" w:lastRow="0" w:firstColumn="1" w:lastColumn="0" w:noHBand="0" w:noVBand="1"/>
      </w:tblPr>
      <w:tblGrid>
        <w:gridCol w:w="3109"/>
        <w:gridCol w:w="6963"/>
      </w:tblGrid>
      <w:tr w:rsidR="00EA7BBB" w:rsidRPr="007E7491" w14:paraId="1A6D1E03" w14:textId="77777777" w:rsidTr="005C15D6">
        <w:tc>
          <w:tcPr>
            <w:tcW w:w="10072" w:type="dxa"/>
            <w:gridSpan w:val="2"/>
          </w:tcPr>
          <w:p w14:paraId="4F39E5C9" w14:textId="11BF92FB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MENTORSHIP</w:t>
            </w:r>
            <w:r w:rsidRPr="00B01BA1">
              <w:rPr>
                <w:color w:val="000000" w:themeColor="text1"/>
              </w:rPr>
              <w:t xml:space="preserve"> </w:t>
            </w:r>
            <w:r w:rsidR="003B2C04">
              <w:rPr>
                <w:color w:val="000000" w:themeColor="text1"/>
              </w:rPr>
              <w:t>PROPOSAL</w:t>
            </w:r>
            <w:r w:rsidRPr="00B01BA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#1 </w:t>
            </w:r>
          </w:p>
          <w:p w14:paraId="75B7776A" w14:textId="62B9DFD4" w:rsidR="00FB0BA9" w:rsidRPr="00FB0BA9" w:rsidRDefault="00FB0BA9" w:rsidP="003A4F8C">
            <w:pPr>
              <w:tabs>
                <w:tab w:val="left" w:pos="1260"/>
                <w:tab w:val="left" w:pos="3120"/>
              </w:tabs>
            </w:pPr>
            <w:r>
              <w:tab/>
            </w:r>
            <w:r>
              <w:tab/>
            </w:r>
          </w:p>
        </w:tc>
      </w:tr>
      <w:tr w:rsidR="00EA7BBB" w:rsidRPr="00B01BA1" w14:paraId="19FEAADC" w14:textId="77777777" w:rsidTr="005C15D6">
        <w:tc>
          <w:tcPr>
            <w:tcW w:w="3109" w:type="dxa"/>
          </w:tcPr>
          <w:p w14:paraId="67252058" w14:textId="0CB04CEB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Position / Credited Role</w:t>
            </w:r>
          </w:p>
        </w:tc>
        <w:tc>
          <w:tcPr>
            <w:tcW w:w="6963" w:type="dxa"/>
          </w:tcPr>
          <w:p w14:paraId="1656C635" w14:textId="4D8C50B3" w:rsidR="00EA7BBB" w:rsidRPr="003A4F8C" w:rsidRDefault="000740C1" w:rsidP="003A4F8C">
            <w:pPr>
              <w:spacing w:line="276" w:lineRule="auto"/>
              <w:ind w:left="33"/>
              <w:rPr>
                <w:b/>
                <w:i/>
                <w:iCs/>
                <w:sz w:val="28"/>
              </w:rPr>
            </w:pPr>
            <w:r w:rsidRPr="003A4F8C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Mentorships can only be for Head of Department roles, 2 IC roles or roles that require specialist BTL skills.</w:t>
            </w:r>
          </w:p>
        </w:tc>
      </w:tr>
      <w:tr w:rsidR="00EA7BBB" w:rsidRPr="00BA027B" w14:paraId="3F488CC2" w14:textId="77777777" w:rsidTr="005C15D6">
        <w:tc>
          <w:tcPr>
            <w:tcW w:w="3109" w:type="dxa"/>
          </w:tcPr>
          <w:p w14:paraId="0C0F777B" w14:textId="192EACFA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Mentee</w:t>
            </w:r>
          </w:p>
        </w:tc>
        <w:tc>
          <w:tcPr>
            <w:tcW w:w="6963" w:type="dxa"/>
          </w:tcPr>
          <w:p w14:paraId="48675584" w14:textId="1E148425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Insert proposed Ment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Name. Please note the ment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</w:t>
            </w:r>
            <w:r w:rsidRPr="00BA027B">
              <w:rPr>
                <w:i/>
                <w:iCs/>
                <w:color w:val="auto"/>
                <w:sz w:val="28"/>
                <w:szCs w:val="24"/>
                <w:u w:val="single"/>
              </w:rPr>
              <w:t>MUST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be consulted and agree prior to this submission.</w:t>
            </w:r>
          </w:p>
        </w:tc>
      </w:tr>
      <w:tr w:rsidR="00EA7BBB" w:rsidRPr="00BA027B" w14:paraId="14E6128C" w14:textId="77777777" w:rsidTr="005C15D6">
        <w:tc>
          <w:tcPr>
            <w:tcW w:w="3109" w:type="dxa"/>
          </w:tcPr>
          <w:p w14:paraId="59ED77F6" w14:textId="77777777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Mentor </w:t>
            </w:r>
          </w:p>
        </w:tc>
        <w:tc>
          <w:tcPr>
            <w:tcW w:w="6963" w:type="dxa"/>
          </w:tcPr>
          <w:p w14:paraId="0620017F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proposed Mentor Name. Please note the mentor </w:t>
            </w:r>
            <w:r w:rsidRPr="00BA027B">
              <w:rPr>
                <w:i/>
                <w:iCs/>
                <w:color w:val="auto"/>
                <w:sz w:val="28"/>
                <w:szCs w:val="24"/>
                <w:u w:val="single"/>
              </w:rPr>
              <w:t>MUST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be consulted and agree prior to this submission. </w:t>
            </w:r>
          </w:p>
        </w:tc>
      </w:tr>
      <w:tr w:rsidR="00EA7BBB" w:rsidRPr="00BA027B" w14:paraId="1C27FE3F" w14:textId="77777777" w:rsidTr="005C15D6">
        <w:tc>
          <w:tcPr>
            <w:tcW w:w="3109" w:type="dxa"/>
          </w:tcPr>
          <w:p w14:paraId="59623B2E" w14:textId="6A83F6A9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Mentor previous credits in role</w:t>
            </w:r>
          </w:p>
        </w:tc>
        <w:tc>
          <w:tcPr>
            <w:tcW w:w="6963" w:type="dxa"/>
          </w:tcPr>
          <w:p w14:paraId="28854800" w14:textId="2269FA1B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Please outline the </w:t>
            </w:r>
            <w:r w:rsidR="000740C1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Mentor's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experience in the relevant role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.</w:t>
            </w:r>
          </w:p>
        </w:tc>
      </w:tr>
      <w:tr w:rsidR="00EA7BBB" w:rsidRPr="00BA027B" w14:paraId="1E4B3312" w14:textId="77777777" w:rsidTr="005C15D6">
        <w:tc>
          <w:tcPr>
            <w:tcW w:w="3109" w:type="dxa"/>
          </w:tcPr>
          <w:p w14:paraId="45516CFC" w14:textId="278DED61" w:rsidR="00EA7BBB" w:rsidRDefault="000740C1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Mentee Start Date</w:t>
            </w:r>
          </w:p>
        </w:tc>
        <w:tc>
          <w:tcPr>
            <w:tcW w:w="6963" w:type="dxa"/>
          </w:tcPr>
          <w:p w14:paraId="5FCEDEEE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EA7BBB" w:rsidRPr="00BA027B" w14:paraId="2208DED4" w14:textId="77777777" w:rsidTr="005C15D6">
        <w:tc>
          <w:tcPr>
            <w:tcW w:w="3109" w:type="dxa"/>
          </w:tcPr>
          <w:p w14:paraId="45F2EE83" w14:textId="6C9D1D94" w:rsidR="00EA7BBB" w:rsidRDefault="000740C1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Mentee</w:t>
            </w:r>
            <w:r w:rsidR="00EA7BBB">
              <w:rPr>
                <w:color w:val="000000" w:themeColor="text1"/>
              </w:rPr>
              <w:t xml:space="preserve"> Finish Date </w:t>
            </w:r>
          </w:p>
        </w:tc>
        <w:tc>
          <w:tcPr>
            <w:tcW w:w="6963" w:type="dxa"/>
          </w:tcPr>
          <w:p w14:paraId="13B5018B" w14:textId="77777777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EA7BBB" w:rsidRPr="00BA027B" w14:paraId="4A058BD6" w14:textId="77777777" w:rsidTr="005C15D6">
        <w:tc>
          <w:tcPr>
            <w:tcW w:w="3109" w:type="dxa"/>
          </w:tcPr>
          <w:p w14:paraId="495940BC" w14:textId="6D49165F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Outcomes  </w:t>
            </w:r>
          </w:p>
        </w:tc>
        <w:tc>
          <w:tcPr>
            <w:tcW w:w="6963" w:type="dxa"/>
          </w:tcPr>
          <w:p w14:paraId="00153E59" w14:textId="12E8977D" w:rsidR="00EA7BBB" w:rsidRPr="00BA027B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identified areas mentee requires guidance relevant to the role and production. </w:t>
            </w:r>
          </w:p>
        </w:tc>
      </w:tr>
      <w:tr w:rsidR="00EA7BBB" w:rsidRPr="00BA027B" w14:paraId="1BDDB13E" w14:textId="77777777" w:rsidTr="005C15D6">
        <w:tc>
          <w:tcPr>
            <w:tcW w:w="3109" w:type="dxa"/>
          </w:tcPr>
          <w:p w14:paraId="51D270BA" w14:textId="29EA0123" w:rsidR="00EA7BBB" w:rsidRDefault="00EA7BBB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Check in Points  </w:t>
            </w:r>
          </w:p>
        </w:tc>
        <w:tc>
          <w:tcPr>
            <w:tcW w:w="6963" w:type="dxa"/>
          </w:tcPr>
          <w:p w14:paraId="2F7E505C" w14:textId="082040F6" w:rsidR="00EA7BBB" w:rsidRPr="000740C1" w:rsidRDefault="00EA7BBB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>Mentors are expected to be available for pre-agreed check-in points and ad-hoc advice as required over the entirety of the mentee's engagement.</w:t>
            </w:r>
            <w:r w:rsidR="000740C1"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Please </w:t>
            </w:r>
            <w:r w:rsidR="003B2C04">
              <w:rPr>
                <w:b w:val="0"/>
                <w:bCs/>
                <w:i/>
                <w:iCs/>
                <w:color w:val="auto"/>
                <w:sz w:val="28"/>
              </w:rPr>
              <w:t>identify</w:t>
            </w:r>
            <w:r w:rsidR="000740C1"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the </w:t>
            </w:r>
            <w:r w:rsidR="003B2C04">
              <w:rPr>
                <w:b w:val="0"/>
                <w:bCs/>
                <w:i/>
                <w:iCs/>
                <w:color w:val="auto"/>
                <w:sz w:val="28"/>
              </w:rPr>
              <w:t>agreed-upon</w:t>
            </w:r>
            <w:r w:rsidR="000740C1"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</w:t>
            </w:r>
            <w:r w:rsidR="003B2C04">
              <w:rPr>
                <w:b w:val="0"/>
                <w:bCs/>
                <w:i/>
                <w:iCs/>
                <w:color w:val="auto"/>
                <w:sz w:val="28"/>
              </w:rPr>
              <w:t>check-in</w:t>
            </w:r>
            <w:r w:rsidR="000740C1"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points. E.g Early Pre (date) to discuss department set up, second week of pre to discuss cost reporting etc. </w:t>
            </w:r>
          </w:p>
        </w:tc>
      </w:tr>
      <w:tr w:rsidR="00EA7BBB" w:rsidRPr="00BA027B" w14:paraId="7F4A51F9" w14:textId="77777777" w:rsidTr="005C15D6">
        <w:tc>
          <w:tcPr>
            <w:tcW w:w="3109" w:type="dxa"/>
          </w:tcPr>
          <w:p w14:paraId="31010F8F" w14:textId="2513C746" w:rsidR="00EA7BBB" w:rsidRDefault="000740C1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Budget for Mentor </w:t>
            </w:r>
            <w:r w:rsidR="00EA7BBB">
              <w:rPr>
                <w:color w:val="000000" w:themeColor="text1"/>
              </w:rPr>
              <w:t xml:space="preserve"> </w:t>
            </w:r>
          </w:p>
        </w:tc>
        <w:tc>
          <w:tcPr>
            <w:tcW w:w="6963" w:type="dxa"/>
          </w:tcPr>
          <w:p w14:paraId="10BEB59F" w14:textId="2744E99A" w:rsidR="00EA7BBB" w:rsidRPr="003A4F8C" w:rsidRDefault="000740C1" w:rsidP="005C15D6">
            <w:pPr>
              <w:pStyle w:val="Heading1"/>
              <w:rPr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Mentors 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employed by Production </w:t>
            </w:r>
            <w:proofErr w:type="gramStart"/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&amp; 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paid</w:t>
            </w:r>
            <w:proofErr w:type="gramEnd"/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an agreed fee reflective of their time and expertise.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 Insert the agreed mentor fee. </w:t>
            </w:r>
          </w:p>
        </w:tc>
      </w:tr>
      <w:tr w:rsidR="00EA7BBB" w:rsidRPr="007E7491" w14:paraId="1C919B64" w14:textId="77777777" w:rsidTr="005C15D6">
        <w:tc>
          <w:tcPr>
            <w:tcW w:w="10072" w:type="dxa"/>
            <w:gridSpan w:val="2"/>
          </w:tcPr>
          <w:p w14:paraId="2AD73178" w14:textId="16892CDB" w:rsidR="00EA7BBB" w:rsidRPr="007E7491" w:rsidRDefault="003B2C04" w:rsidP="005C15D6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MENTORSHIP</w:t>
            </w:r>
            <w:r w:rsidR="00EA7BBB" w:rsidRPr="00B01BA1">
              <w:rPr>
                <w:color w:val="000000" w:themeColor="text1"/>
              </w:rPr>
              <w:t xml:space="preserve"> </w:t>
            </w:r>
            <w:proofErr w:type="gramStart"/>
            <w:r w:rsidR="00EA7BBB" w:rsidRPr="00B01BA1">
              <w:rPr>
                <w:color w:val="000000" w:themeColor="text1"/>
              </w:rPr>
              <w:t>PROP</w:t>
            </w:r>
            <w:r>
              <w:rPr>
                <w:color w:val="000000" w:themeColor="text1"/>
              </w:rPr>
              <w:t>O</w:t>
            </w:r>
            <w:r w:rsidR="00EA7BBB" w:rsidRPr="00B01BA1">
              <w:rPr>
                <w:color w:val="000000" w:themeColor="text1"/>
              </w:rPr>
              <w:t xml:space="preserve">SAL </w:t>
            </w:r>
            <w:r w:rsidR="00EA7BBB">
              <w:rPr>
                <w:color w:val="000000" w:themeColor="text1"/>
              </w:rPr>
              <w:t xml:space="preserve"> #</w:t>
            </w:r>
            <w:proofErr w:type="gramEnd"/>
            <w:r w:rsidR="00EA7BBB">
              <w:rPr>
                <w:color w:val="000000" w:themeColor="text1"/>
              </w:rPr>
              <w:t xml:space="preserve">2 </w:t>
            </w:r>
            <w:r w:rsidR="00EA7BBB" w:rsidRPr="007E7491">
              <w:rPr>
                <w:color w:val="FF0000"/>
              </w:rPr>
              <w:t xml:space="preserve">– DELETE IF NOT APPLICABLE  </w:t>
            </w:r>
          </w:p>
        </w:tc>
      </w:tr>
      <w:tr w:rsidR="000740C1" w:rsidRPr="00B01BA1" w14:paraId="0B63ACB6" w14:textId="77777777" w:rsidTr="005C15D6">
        <w:tc>
          <w:tcPr>
            <w:tcW w:w="3109" w:type="dxa"/>
          </w:tcPr>
          <w:p w14:paraId="19031A28" w14:textId="10FFCB30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Position / Credited Role</w:t>
            </w:r>
          </w:p>
        </w:tc>
        <w:tc>
          <w:tcPr>
            <w:tcW w:w="6963" w:type="dxa"/>
          </w:tcPr>
          <w:p w14:paraId="270F274E" w14:textId="4022A5C9" w:rsidR="000740C1" w:rsidRPr="003A4F8C" w:rsidRDefault="000740C1" w:rsidP="003A4F8C">
            <w:pPr>
              <w:rPr>
                <w:b/>
                <w:bCs/>
                <w:i/>
                <w:iCs/>
              </w:rPr>
            </w:pPr>
            <w:r w:rsidRPr="003A4F8C">
              <w:rPr>
                <w:i/>
                <w:iCs/>
              </w:rPr>
              <w:t>Mentorships can only be for Head of Department roles, 2 IC roles or roles that require specialist BTL skills.</w:t>
            </w:r>
          </w:p>
        </w:tc>
      </w:tr>
      <w:tr w:rsidR="000740C1" w:rsidRPr="00BA027B" w14:paraId="70128690" w14:textId="77777777" w:rsidTr="005C15D6">
        <w:tc>
          <w:tcPr>
            <w:tcW w:w="3109" w:type="dxa"/>
          </w:tcPr>
          <w:p w14:paraId="09E57FA3" w14:textId="668158DD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Mentee</w:t>
            </w:r>
          </w:p>
        </w:tc>
        <w:tc>
          <w:tcPr>
            <w:tcW w:w="6963" w:type="dxa"/>
          </w:tcPr>
          <w:p w14:paraId="445E4890" w14:textId="39FBEE09" w:rsidR="000740C1" w:rsidRPr="00BA027B" w:rsidRDefault="000740C1" w:rsidP="000740C1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Insert proposed Ment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Name. Please note the ment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</w:t>
            </w:r>
            <w:r w:rsidRPr="00BA027B">
              <w:rPr>
                <w:i/>
                <w:iCs/>
                <w:color w:val="auto"/>
                <w:sz w:val="28"/>
                <w:szCs w:val="24"/>
                <w:u w:val="single"/>
              </w:rPr>
              <w:t>MUST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be consulted and agree prior to this submission.</w:t>
            </w:r>
          </w:p>
        </w:tc>
      </w:tr>
      <w:tr w:rsidR="000740C1" w:rsidRPr="00BA027B" w14:paraId="740237ED" w14:textId="77777777" w:rsidTr="005C15D6">
        <w:tc>
          <w:tcPr>
            <w:tcW w:w="3109" w:type="dxa"/>
          </w:tcPr>
          <w:p w14:paraId="11C142BE" w14:textId="1FD4256D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Mentor </w:t>
            </w:r>
          </w:p>
        </w:tc>
        <w:tc>
          <w:tcPr>
            <w:tcW w:w="6963" w:type="dxa"/>
          </w:tcPr>
          <w:p w14:paraId="3E2A3363" w14:textId="28AC9606" w:rsidR="000740C1" w:rsidRPr="00BA027B" w:rsidRDefault="000740C1" w:rsidP="000740C1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proposed Mentor Name. Please note the mentor </w:t>
            </w:r>
            <w:r w:rsidRPr="00BA027B">
              <w:rPr>
                <w:i/>
                <w:iCs/>
                <w:color w:val="auto"/>
                <w:sz w:val="28"/>
                <w:szCs w:val="24"/>
                <w:u w:val="single"/>
              </w:rPr>
              <w:t>MUST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be consulted and agree prior to this submission. </w:t>
            </w:r>
          </w:p>
        </w:tc>
      </w:tr>
      <w:tr w:rsidR="000740C1" w:rsidRPr="00BA027B" w14:paraId="5A4ED089" w14:textId="77777777" w:rsidTr="005C15D6">
        <w:tc>
          <w:tcPr>
            <w:tcW w:w="3109" w:type="dxa"/>
          </w:tcPr>
          <w:p w14:paraId="14286C92" w14:textId="3B25B603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Mentor previous credits in role</w:t>
            </w:r>
          </w:p>
        </w:tc>
        <w:tc>
          <w:tcPr>
            <w:tcW w:w="6963" w:type="dxa"/>
          </w:tcPr>
          <w:p w14:paraId="6DD9DF0C" w14:textId="30C4519B" w:rsidR="000740C1" w:rsidRPr="00BA027B" w:rsidRDefault="000740C1" w:rsidP="000740C1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Please outline the Mentor's experience in the relevant role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.</w:t>
            </w:r>
          </w:p>
        </w:tc>
      </w:tr>
      <w:tr w:rsidR="000740C1" w:rsidRPr="00BA027B" w14:paraId="2059A30F" w14:textId="77777777" w:rsidTr="005C15D6">
        <w:tc>
          <w:tcPr>
            <w:tcW w:w="3109" w:type="dxa"/>
          </w:tcPr>
          <w:p w14:paraId="1CA2F74E" w14:textId="79AC30C5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Mentee Start Date</w:t>
            </w:r>
          </w:p>
        </w:tc>
        <w:tc>
          <w:tcPr>
            <w:tcW w:w="6963" w:type="dxa"/>
          </w:tcPr>
          <w:p w14:paraId="2A6FDC0D" w14:textId="10B7E81A" w:rsidR="000740C1" w:rsidRPr="00BA027B" w:rsidRDefault="000740C1" w:rsidP="000740C1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0740C1" w:rsidRPr="00BA027B" w14:paraId="0E84795D" w14:textId="77777777" w:rsidTr="005C15D6">
        <w:tc>
          <w:tcPr>
            <w:tcW w:w="3109" w:type="dxa"/>
          </w:tcPr>
          <w:p w14:paraId="29D1431A" w14:textId="66A541B2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Mentee Finish Date </w:t>
            </w:r>
          </w:p>
        </w:tc>
        <w:tc>
          <w:tcPr>
            <w:tcW w:w="6963" w:type="dxa"/>
          </w:tcPr>
          <w:p w14:paraId="3C406C38" w14:textId="0941F364" w:rsidR="000740C1" w:rsidRPr="00BA027B" w:rsidRDefault="000740C1" w:rsidP="000740C1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0740C1" w:rsidRPr="00BA027B" w14:paraId="62ADE449" w14:textId="77777777" w:rsidTr="005C15D6">
        <w:tc>
          <w:tcPr>
            <w:tcW w:w="3109" w:type="dxa"/>
          </w:tcPr>
          <w:p w14:paraId="0B30902C" w14:textId="544318E9" w:rsidR="000740C1" w:rsidRDefault="000740C1" w:rsidP="000740C1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Outcomes  </w:t>
            </w:r>
          </w:p>
        </w:tc>
        <w:tc>
          <w:tcPr>
            <w:tcW w:w="6963" w:type="dxa"/>
          </w:tcPr>
          <w:p w14:paraId="6117A1FA" w14:textId="0DB35F18" w:rsidR="000740C1" w:rsidRPr="00BA027B" w:rsidRDefault="000740C1" w:rsidP="000740C1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identified areas mentee requires guidance relevant to the role and production. </w:t>
            </w:r>
          </w:p>
        </w:tc>
      </w:tr>
      <w:tr w:rsidR="003B2C04" w:rsidRPr="00BA027B" w14:paraId="167EDBAD" w14:textId="77777777" w:rsidTr="005C15D6">
        <w:tc>
          <w:tcPr>
            <w:tcW w:w="3109" w:type="dxa"/>
          </w:tcPr>
          <w:p w14:paraId="0A92FF8E" w14:textId="54A69B5E" w:rsidR="003B2C04" w:rsidRDefault="003B2C04" w:rsidP="003B2C04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Proposed Check in Points  </w:t>
            </w:r>
          </w:p>
        </w:tc>
        <w:tc>
          <w:tcPr>
            <w:tcW w:w="6963" w:type="dxa"/>
          </w:tcPr>
          <w:p w14:paraId="44629F1C" w14:textId="16A34D87" w:rsidR="003B2C04" w:rsidRDefault="003B2C04" w:rsidP="003B2C04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Mentors are expected to be available for pre-agreed check-in points and ad-hoc advice as required over the entirety of the mentee's engagement. Please 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>identify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the 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>agreed-upon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>check-in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 points. E.g Early Pre (date) to discuss department set up, second week of pre to discuss cost reporting etc. </w:t>
            </w:r>
          </w:p>
        </w:tc>
      </w:tr>
      <w:tr w:rsidR="003B2C04" w:rsidRPr="00BA027B" w14:paraId="1356D9D8" w14:textId="77777777" w:rsidTr="005C15D6">
        <w:tc>
          <w:tcPr>
            <w:tcW w:w="3109" w:type="dxa"/>
          </w:tcPr>
          <w:p w14:paraId="493B90ED" w14:textId="11E1E87F" w:rsidR="003B2C04" w:rsidRDefault="003B2C04" w:rsidP="003B2C04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Budget for Mentor  </w:t>
            </w:r>
          </w:p>
        </w:tc>
        <w:tc>
          <w:tcPr>
            <w:tcW w:w="6963" w:type="dxa"/>
          </w:tcPr>
          <w:p w14:paraId="0D33B296" w14:textId="7E8F3998" w:rsidR="003B2C04" w:rsidRDefault="003B2C04" w:rsidP="003B2C04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 xml:space="preserve">Mentors 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employed by Production &amp; </w:t>
            </w: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>paid an agreed fee reflective of their time and expertise.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 Insert the agreed mentor fee. </w:t>
            </w:r>
          </w:p>
        </w:tc>
      </w:tr>
    </w:tbl>
    <w:p w14:paraId="6F083565" w14:textId="77777777" w:rsidR="00EA7BBB" w:rsidRDefault="00EA7BBB" w:rsidP="00774C65"/>
    <w:p w14:paraId="7CD2B209" w14:textId="5E01A304" w:rsidR="00EA7BBB" w:rsidRDefault="00EA7BBB" w:rsidP="00774C65"/>
    <w:p w14:paraId="55D1494B" w14:textId="1A2F4D01" w:rsidR="000740C1" w:rsidRDefault="000740C1" w:rsidP="003B2C04">
      <w:pPr>
        <w:pStyle w:val="ListParagraph"/>
        <w:numPr>
          <w:ilvl w:val="0"/>
          <w:numId w:val="80"/>
        </w:numPr>
      </w:pPr>
      <w:r>
        <w:rPr>
          <w:rStyle w:val="Heading1Char"/>
        </w:rPr>
        <w:t>Attachment</w:t>
      </w:r>
      <w:r w:rsidRPr="005C15D6">
        <w:rPr>
          <w:rStyle w:val="Heading1Char"/>
        </w:rPr>
        <w:t xml:space="preserve"> </w:t>
      </w:r>
      <w:r>
        <w:t xml:space="preserve">– If you are not offering attachments please leave this section blank. </w:t>
      </w:r>
    </w:p>
    <w:p w14:paraId="066A6060" w14:textId="77777777" w:rsidR="000740C1" w:rsidRDefault="000740C1" w:rsidP="000740C1">
      <w:pPr>
        <w:spacing w:line="276" w:lineRule="auto"/>
        <w:ind w:left="142"/>
      </w:pPr>
      <w:r w:rsidRPr="00364B7B">
        <w:t xml:space="preserve">The </w:t>
      </w:r>
      <w:r w:rsidRPr="00037B87">
        <w:t xml:space="preserve">Attachee must </w:t>
      </w:r>
    </w:p>
    <w:p w14:paraId="5C9D31A5" w14:textId="77777777" w:rsidR="000740C1" w:rsidRDefault="000740C1" w:rsidP="000740C1">
      <w:pPr>
        <w:pStyle w:val="ListParagraph"/>
        <w:numPr>
          <w:ilvl w:val="0"/>
          <w:numId w:val="84"/>
        </w:numPr>
        <w:spacing w:line="276" w:lineRule="auto"/>
      </w:pPr>
      <w:r w:rsidRPr="00037B87">
        <w:t>shadow an experienced</w:t>
      </w:r>
      <w:r>
        <w:t xml:space="preserve"> BTL</w:t>
      </w:r>
      <w:r w:rsidRPr="00037B87">
        <w:t xml:space="preserve"> industry practitioner on a professional production.  </w:t>
      </w:r>
    </w:p>
    <w:p w14:paraId="1853A119" w14:textId="77777777" w:rsidR="000740C1" w:rsidRDefault="000740C1" w:rsidP="000740C1">
      <w:pPr>
        <w:pStyle w:val="ListParagraph"/>
        <w:numPr>
          <w:ilvl w:val="0"/>
          <w:numId w:val="84"/>
        </w:numPr>
        <w:spacing w:line="276" w:lineRule="auto"/>
      </w:pPr>
      <w:r w:rsidRPr="00364B7B">
        <w:t>complete tasks under the guidance of the experienced practitioner</w:t>
      </w:r>
    </w:p>
    <w:p w14:paraId="048EF8EF" w14:textId="2F7BE739" w:rsidR="00EA7BBB" w:rsidRDefault="000740C1" w:rsidP="003A4F8C">
      <w:pPr>
        <w:pStyle w:val="ListParagraph"/>
        <w:numPr>
          <w:ilvl w:val="0"/>
          <w:numId w:val="84"/>
        </w:numPr>
        <w:spacing w:line="276" w:lineRule="auto"/>
      </w:pPr>
      <w:r w:rsidRPr="00364B7B">
        <w:t>not have full responsibility for a role.</w:t>
      </w:r>
    </w:p>
    <w:p w14:paraId="796CDE75" w14:textId="0ACA6E57" w:rsidR="000740C1" w:rsidRDefault="000740C1" w:rsidP="003A4F8C">
      <w:pPr>
        <w:spacing w:line="276" w:lineRule="auto"/>
      </w:pPr>
      <w:r>
        <w:t>Screenwest advertises attachment opportunities</w:t>
      </w:r>
      <w:r w:rsidRPr="00037B87">
        <w:t xml:space="preserve"> and individuals </w:t>
      </w:r>
      <w:r>
        <w:t xml:space="preserve">are </w:t>
      </w:r>
      <w:r w:rsidRPr="00037B87">
        <w:t xml:space="preserve">selected </w:t>
      </w:r>
      <w:r>
        <w:t xml:space="preserve">by the Production Company </w:t>
      </w:r>
      <w:r w:rsidRPr="00037B87">
        <w:t>following a competitive a</w:t>
      </w:r>
      <w:r>
        <w:t xml:space="preserve">ssessment </w:t>
      </w:r>
      <w:r w:rsidRPr="00037B87">
        <w:t xml:space="preserve">process. </w:t>
      </w:r>
    </w:p>
    <w:p w14:paraId="21662B14" w14:textId="08A2641F" w:rsidR="00B01BA1" w:rsidRDefault="00774C65" w:rsidP="003A4F8C">
      <w:r w:rsidRPr="000740C1">
        <w:rPr>
          <w:b/>
          <w:bCs/>
        </w:rPr>
        <w:t xml:space="preserve">The following information will be used to draft a call out for applications for the attachment. Please ensure you provide this proposal to Screenwest no less than </w:t>
      </w:r>
      <w:r w:rsidR="000740C1" w:rsidRPr="000740C1">
        <w:rPr>
          <w:b/>
          <w:bCs/>
        </w:rPr>
        <w:t xml:space="preserve">3 </w:t>
      </w:r>
      <w:r w:rsidRPr="000740C1">
        <w:rPr>
          <w:b/>
          <w:bCs/>
        </w:rPr>
        <w:t>weeks prior to the proposed starting date.</w:t>
      </w:r>
      <w:r w:rsidRPr="00B01BA1">
        <w:rPr>
          <w:b/>
          <w:bCs/>
        </w:rPr>
        <w:t xml:space="preserve"> </w:t>
      </w:r>
    </w:p>
    <w:tbl>
      <w:tblPr>
        <w:tblStyle w:val="TableGrid"/>
        <w:tblW w:w="0" w:type="auto"/>
        <w:tblBorders>
          <w:top w:val="single" w:sz="8" w:space="0" w:color="E6224F"/>
          <w:left w:val="single" w:sz="8" w:space="0" w:color="E6224F"/>
          <w:bottom w:val="single" w:sz="8" w:space="0" w:color="E6224F"/>
          <w:right w:val="single" w:sz="8" w:space="0" w:color="E6224F"/>
          <w:insideH w:val="single" w:sz="8" w:space="0" w:color="E6224F"/>
          <w:insideV w:val="single" w:sz="8" w:space="0" w:color="E6224F"/>
        </w:tblBorders>
        <w:tblLook w:val="04A0" w:firstRow="1" w:lastRow="0" w:firstColumn="1" w:lastColumn="0" w:noHBand="0" w:noVBand="1"/>
      </w:tblPr>
      <w:tblGrid>
        <w:gridCol w:w="3109"/>
        <w:gridCol w:w="6963"/>
      </w:tblGrid>
      <w:tr w:rsidR="007E7491" w:rsidRPr="007E7491" w14:paraId="2F015BF7" w14:textId="77777777" w:rsidTr="00D8732C">
        <w:tc>
          <w:tcPr>
            <w:tcW w:w="10072" w:type="dxa"/>
            <w:gridSpan w:val="2"/>
          </w:tcPr>
          <w:p w14:paraId="76AB91B2" w14:textId="3A77E7A3" w:rsidR="007E7491" w:rsidRPr="007E7491" w:rsidRDefault="007E7491" w:rsidP="00D8732C">
            <w:pPr>
              <w:pStyle w:val="Heading1"/>
              <w:rPr>
                <w:color w:val="000000" w:themeColor="text1"/>
              </w:rPr>
            </w:pPr>
            <w:r w:rsidRPr="00B01BA1">
              <w:rPr>
                <w:color w:val="000000" w:themeColor="text1"/>
              </w:rPr>
              <w:t xml:space="preserve">ATTACHMENT </w:t>
            </w:r>
            <w:r w:rsidR="00CD131F" w:rsidRPr="00B01BA1">
              <w:rPr>
                <w:color w:val="000000" w:themeColor="text1"/>
              </w:rPr>
              <w:t>PROP</w:t>
            </w:r>
            <w:r w:rsidR="003B2C04">
              <w:rPr>
                <w:color w:val="000000" w:themeColor="text1"/>
              </w:rPr>
              <w:t>O</w:t>
            </w:r>
            <w:r w:rsidR="00CD131F" w:rsidRPr="00B01BA1">
              <w:rPr>
                <w:color w:val="000000" w:themeColor="text1"/>
              </w:rPr>
              <w:t xml:space="preserve">SAL </w:t>
            </w:r>
            <w:r w:rsidR="00CD131F">
              <w:rPr>
                <w:color w:val="000000" w:themeColor="text1"/>
              </w:rPr>
              <w:t>#</w:t>
            </w:r>
            <w:r>
              <w:rPr>
                <w:color w:val="000000" w:themeColor="text1"/>
              </w:rPr>
              <w:t xml:space="preserve">1 </w:t>
            </w:r>
          </w:p>
        </w:tc>
      </w:tr>
      <w:tr w:rsidR="007E7491" w:rsidRPr="00B01BA1" w14:paraId="14029C82" w14:textId="77777777" w:rsidTr="00D8732C">
        <w:tc>
          <w:tcPr>
            <w:tcW w:w="3109" w:type="dxa"/>
          </w:tcPr>
          <w:p w14:paraId="6231E7C6" w14:textId="77777777" w:rsidR="007E7491" w:rsidRDefault="007E7491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Position </w:t>
            </w:r>
          </w:p>
        </w:tc>
        <w:tc>
          <w:tcPr>
            <w:tcW w:w="6963" w:type="dxa"/>
          </w:tcPr>
          <w:p w14:paraId="2F9576FD" w14:textId="77777777" w:rsidR="007E7491" w:rsidRPr="00B01BA1" w:rsidRDefault="007E7491" w:rsidP="00D8732C">
            <w:pPr>
              <w:pStyle w:val="Heading1"/>
              <w:rPr>
                <w:b w:val="0"/>
                <w:bCs/>
                <w:i/>
                <w:iCs/>
              </w:rPr>
            </w:pPr>
          </w:p>
        </w:tc>
      </w:tr>
      <w:tr w:rsidR="007E7491" w:rsidRPr="00B01BA1" w14:paraId="32FA7628" w14:textId="77777777" w:rsidTr="00D8732C">
        <w:tc>
          <w:tcPr>
            <w:tcW w:w="3109" w:type="dxa"/>
          </w:tcPr>
          <w:p w14:paraId="433ADD7A" w14:textId="77777777" w:rsidR="007E7491" w:rsidRDefault="007E7491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Mentor </w:t>
            </w:r>
          </w:p>
        </w:tc>
        <w:tc>
          <w:tcPr>
            <w:tcW w:w="6963" w:type="dxa"/>
          </w:tcPr>
          <w:p w14:paraId="444F5847" w14:textId="30792D48" w:rsidR="007E7491" w:rsidRPr="00BA027B" w:rsidRDefault="007E7491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proposed Mentor Name. Please note the mentor </w:t>
            </w:r>
            <w:r w:rsidRPr="00BA027B">
              <w:rPr>
                <w:i/>
                <w:iCs/>
                <w:color w:val="auto"/>
                <w:sz w:val="28"/>
                <w:szCs w:val="24"/>
                <w:u w:val="single"/>
              </w:rPr>
              <w:t>MUST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be consulted and agree prior to this submission. </w:t>
            </w:r>
          </w:p>
        </w:tc>
      </w:tr>
      <w:tr w:rsidR="00CD131F" w:rsidRPr="00B01BA1" w14:paraId="61B9D04E" w14:textId="77777777" w:rsidTr="00D8732C">
        <w:tc>
          <w:tcPr>
            <w:tcW w:w="3109" w:type="dxa"/>
          </w:tcPr>
          <w:p w14:paraId="6422D65A" w14:textId="48CBEFFD" w:rsidR="00CD131F" w:rsidRDefault="00CD131F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Mentor Role </w:t>
            </w:r>
          </w:p>
        </w:tc>
        <w:tc>
          <w:tcPr>
            <w:tcW w:w="6963" w:type="dxa"/>
          </w:tcPr>
          <w:p w14:paraId="27862EB0" w14:textId="77777777" w:rsidR="00CD131F" w:rsidRPr="00BA027B" w:rsidRDefault="00CD131F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7E7491" w:rsidRPr="00B01BA1" w14:paraId="24944930" w14:textId="77777777" w:rsidTr="00D8732C">
        <w:tc>
          <w:tcPr>
            <w:tcW w:w="3109" w:type="dxa"/>
          </w:tcPr>
          <w:p w14:paraId="4D93B89E" w14:textId="77777777" w:rsidR="007E7491" w:rsidRDefault="007E7491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Proposed Start Date</w:t>
            </w:r>
          </w:p>
        </w:tc>
        <w:tc>
          <w:tcPr>
            <w:tcW w:w="6963" w:type="dxa"/>
          </w:tcPr>
          <w:p w14:paraId="371E684E" w14:textId="137710D5" w:rsidR="007E7491" w:rsidRPr="00BA027B" w:rsidRDefault="007E7491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7E7491" w:rsidRPr="00B01BA1" w14:paraId="38976626" w14:textId="77777777" w:rsidTr="00D8732C">
        <w:tc>
          <w:tcPr>
            <w:tcW w:w="3109" w:type="dxa"/>
          </w:tcPr>
          <w:p w14:paraId="67C86989" w14:textId="77777777" w:rsidR="007E7491" w:rsidRDefault="007E7491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Finish Date </w:t>
            </w:r>
          </w:p>
        </w:tc>
        <w:tc>
          <w:tcPr>
            <w:tcW w:w="6963" w:type="dxa"/>
          </w:tcPr>
          <w:p w14:paraId="0E85A854" w14:textId="498D2447" w:rsidR="007E7491" w:rsidRPr="000740C1" w:rsidRDefault="000740C1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</w:rPr>
            </w:pPr>
            <w:r w:rsidRPr="003A4F8C">
              <w:rPr>
                <w:b w:val="0"/>
                <w:bCs/>
                <w:i/>
                <w:iCs/>
                <w:color w:val="auto"/>
                <w:sz w:val="28"/>
              </w:rPr>
              <w:t>Attachment Opportunities must be for a minimum of 6 weeks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. However, productions are encouraged to place the attachment for as long as required above this. </w:t>
            </w:r>
          </w:p>
        </w:tc>
      </w:tr>
      <w:tr w:rsidR="0024514E" w:rsidRPr="007E7491" w14:paraId="037579DE" w14:textId="77777777" w:rsidTr="00D8732C">
        <w:tc>
          <w:tcPr>
            <w:tcW w:w="3109" w:type="dxa"/>
          </w:tcPr>
          <w:p w14:paraId="47ACA9EE" w14:textId="29AA4C2C" w:rsidR="0024514E" w:rsidRDefault="0024514E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Location of Attachment </w:t>
            </w:r>
          </w:p>
        </w:tc>
        <w:tc>
          <w:tcPr>
            <w:tcW w:w="6963" w:type="dxa"/>
          </w:tcPr>
          <w:p w14:paraId="45FFDAB0" w14:textId="7E27746E" w:rsidR="0024514E" w:rsidRPr="00BA027B" w:rsidRDefault="0024514E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The production company is required to provide all living away from home allowances should the attachment be required to travel from their usual place of residence. </w:t>
            </w:r>
          </w:p>
        </w:tc>
      </w:tr>
      <w:tr w:rsidR="007E7491" w:rsidRPr="007E7491" w14:paraId="3B9DBF66" w14:textId="77777777" w:rsidTr="00D8732C">
        <w:tc>
          <w:tcPr>
            <w:tcW w:w="3109" w:type="dxa"/>
          </w:tcPr>
          <w:p w14:paraId="23368C29" w14:textId="77777777" w:rsidR="007E7491" w:rsidRDefault="007E7491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Opportunities/ Tasks </w:t>
            </w:r>
          </w:p>
        </w:tc>
        <w:tc>
          <w:tcPr>
            <w:tcW w:w="6963" w:type="dxa"/>
          </w:tcPr>
          <w:p w14:paraId="7EABB7E3" w14:textId="77777777" w:rsidR="007E7491" w:rsidRPr="00BA027B" w:rsidRDefault="007E7491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opportunities available and tasks the attachment will undertake </w:t>
            </w:r>
          </w:p>
          <w:p w14:paraId="1CBA8C1C" w14:textId="2114344D" w:rsidR="007E7491" w:rsidRPr="00BA027B" w:rsidRDefault="00BA027B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</w:t>
            </w:r>
            <w:r w:rsidR="007E7491"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.g Opportunity to observe weekly cost report meetings, complete weekly invoice payments. </w:t>
            </w:r>
          </w:p>
        </w:tc>
      </w:tr>
      <w:tr w:rsidR="007E7491" w:rsidRPr="007E7491" w14:paraId="15EFF427" w14:textId="77777777" w:rsidTr="00D8732C">
        <w:tc>
          <w:tcPr>
            <w:tcW w:w="3109" w:type="dxa"/>
          </w:tcPr>
          <w:p w14:paraId="2DC492DC" w14:textId="77777777" w:rsidR="007E7491" w:rsidRDefault="007E7491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Proposed Outcomes</w:t>
            </w:r>
          </w:p>
        </w:tc>
        <w:tc>
          <w:tcPr>
            <w:tcW w:w="6963" w:type="dxa"/>
          </w:tcPr>
          <w:p w14:paraId="6942BD7D" w14:textId="77777777" w:rsidR="007E7491" w:rsidRPr="00BA027B" w:rsidRDefault="007E7491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outcomes that will be achieved through the attachment </w:t>
            </w:r>
          </w:p>
          <w:p w14:paraId="406C4DC2" w14:textId="17735830" w:rsidR="007E7491" w:rsidRPr="00BA027B" w:rsidRDefault="00BA027B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E.g 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gain an understanding of the accounting procedures on an Australian Feature Film</w:t>
            </w:r>
          </w:p>
        </w:tc>
      </w:tr>
      <w:tr w:rsidR="007E7491" w:rsidRPr="007E7491" w14:paraId="4A4201E5" w14:textId="77777777" w:rsidTr="00D8732C">
        <w:tc>
          <w:tcPr>
            <w:tcW w:w="3109" w:type="dxa"/>
          </w:tcPr>
          <w:p w14:paraId="381DCBF2" w14:textId="67534DE1" w:rsidR="007E7491" w:rsidRDefault="00CC47F2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Essential </w:t>
            </w:r>
            <w:r w:rsidR="007E7491">
              <w:rPr>
                <w:color w:val="000000" w:themeColor="text1"/>
              </w:rPr>
              <w:t xml:space="preserve">Traits/ Skills required </w:t>
            </w:r>
          </w:p>
        </w:tc>
        <w:tc>
          <w:tcPr>
            <w:tcW w:w="6963" w:type="dxa"/>
          </w:tcPr>
          <w:p w14:paraId="6A25E152" w14:textId="05DF6D6B" w:rsidR="007E7491" w:rsidRPr="00BA027B" w:rsidRDefault="007E7491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E.g </w:t>
            </w:r>
            <w:r w:rsidR="00BA027B"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Basic understanding of Excel, Good Attention to detail</w:t>
            </w:r>
            <w:proofErr w:type="gramStart"/>
            <w:r w:rsidR="00BA027B"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, </w:t>
            </w:r>
            <w:r w:rsidR="009B4BE9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,</w:t>
            </w:r>
            <w:proofErr w:type="gramEnd"/>
            <w:r w:rsidR="009B4BE9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</w:t>
            </w:r>
            <w:r w:rsidR="00044ADF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a good understanding of the post production processes for feature film</w:t>
            </w:r>
          </w:p>
        </w:tc>
      </w:tr>
      <w:tr w:rsidR="00CC47F2" w:rsidRPr="007E7491" w14:paraId="21D38C4F" w14:textId="77777777" w:rsidTr="00D8732C">
        <w:tc>
          <w:tcPr>
            <w:tcW w:w="3109" w:type="dxa"/>
          </w:tcPr>
          <w:p w14:paraId="2DFF9B94" w14:textId="18D36D9E" w:rsidR="00CC47F2" w:rsidRDefault="00CC47F2" w:rsidP="00D8732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Desirable Traits/Skills</w:t>
            </w:r>
          </w:p>
        </w:tc>
        <w:tc>
          <w:tcPr>
            <w:tcW w:w="6963" w:type="dxa"/>
          </w:tcPr>
          <w:p w14:paraId="42005542" w14:textId="0B4B5088" w:rsidR="00CC47F2" w:rsidRPr="00BA027B" w:rsidRDefault="00044ADF" w:rsidP="00D8732C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E.g </w:t>
            </w:r>
            <w:r w:rsidR="009B4BE9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experience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</w:t>
            </w:r>
            <w:r w:rsidR="009B4BE9"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Bookkeeping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desirable</w:t>
            </w:r>
          </w:p>
        </w:tc>
      </w:tr>
      <w:tr w:rsidR="007E7491" w:rsidRPr="007E7491" w14:paraId="22614CD3" w14:textId="77777777" w:rsidTr="00D8732C">
        <w:tc>
          <w:tcPr>
            <w:tcW w:w="10072" w:type="dxa"/>
            <w:gridSpan w:val="2"/>
          </w:tcPr>
          <w:p w14:paraId="31764C7E" w14:textId="70E9CC92" w:rsidR="007E7491" w:rsidRPr="007E7491" w:rsidRDefault="007E7491" w:rsidP="00D8732C">
            <w:pPr>
              <w:pStyle w:val="Heading1"/>
              <w:rPr>
                <w:color w:val="000000" w:themeColor="text1"/>
              </w:rPr>
            </w:pPr>
            <w:r w:rsidRPr="00B01BA1">
              <w:rPr>
                <w:color w:val="000000" w:themeColor="text1"/>
              </w:rPr>
              <w:t xml:space="preserve">ATTACHMENT </w:t>
            </w:r>
            <w:proofErr w:type="gramStart"/>
            <w:r w:rsidRPr="00B01BA1">
              <w:rPr>
                <w:color w:val="000000" w:themeColor="text1"/>
              </w:rPr>
              <w:t>PROP</w:t>
            </w:r>
            <w:r w:rsidR="003A4F8C">
              <w:rPr>
                <w:color w:val="000000" w:themeColor="text1"/>
              </w:rPr>
              <w:t>O</w:t>
            </w:r>
            <w:r w:rsidRPr="00B01BA1">
              <w:rPr>
                <w:color w:val="000000" w:themeColor="text1"/>
              </w:rPr>
              <w:t xml:space="preserve">SAL </w:t>
            </w:r>
            <w:r>
              <w:rPr>
                <w:color w:val="000000" w:themeColor="text1"/>
              </w:rPr>
              <w:t xml:space="preserve"> #</w:t>
            </w:r>
            <w:proofErr w:type="gramEnd"/>
            <w:r>
              <w:rPr>
                <w:color w:val="000000" w:themeColor="text1"/>
              </w:rPr>
              <w:t xml:space="preserve">2 </w:t>
            </w:r>
            <w:r w:rsidRPr="007E7491">
              <w:rPr>
                <w:color w:val="FF0000"/>
              </w:rPr>
              <w:t xml:space="preserve">– DELETE IF NOT APPLICABLE  </w:t>
            </w:r>
          </w:p>
        </w:tc>
      </w:tr>
      <w:tr w:rsidR="0090176B" w:rsidRPr="00B01BA1" w14:paraId="46007C78" w14:textId="77777777" w:rsidTr="00D8732C">
        <w:tc>
          <w:tcPr>
            <w:tcW w:w="3109" w:type="dxa"/>
          </w:tcPr>
          <w:p w14:paraId="09CD0655" w14:textId="58E79BF4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Position </w:t>
            </w:r>
          </w:p>
        </w:tc>
        <w:tc>
          <w:tcPr>
            <w:tcW w:w="6963" w:type="dxa"/>
          </w:tcPr>
          <w:p w14:paraId="1978AFE4" w14:textId="77777777" w:rsidR="0090176B" w:rsidRPr="00B01BA1" w:rsidRDefault="0090176B" w:rsidP="0090176B">
            <w:pPr>
              <w:pStyle w:val="Heading1"/>
              <w:rPr>
                <w:b w:val="0"/>
                <w:bCs/>
                <w:i/>
                <w:iCs/>
              </w:rPr>
            </w:pPr>
          </w:p>
        </w:tc>
      </w:tr>
      <w:tr w:rsidR="0090176B" w:rsidRPr="00B01BA1" w14:paraId="03691057" w14:textId="77777777" w:rsidTr="00D8732C">
        <w:tc>
          <w:tcPr>
            <w:tcW w:w="3109" w:type="dxa"/>
          </w:tcPr>
          <w:p w14:paraId="1BB3DBBE" w14:textId="4856BD4D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Mentor </w:t>
            </w:r>
          </w:p>
        </w:tc>
        <w:tc>
          <w:tcPr>
            <w:tcW w:w="6963" w:type="dxa"/>
          </w:tcPr>
          <w:p w14:paraId="5E01BAD3" w14:textId="4D5BED58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proposed Mentor Name. Please note the mentor </w:t>
            </w:r>
            <w:r w:rsidRPr="00BA027B">
              <w:rPr>
                <w:i/>
                <w:iCs/>
                <w:color w:val="auto"/>
                <w:sz w:val="28"/>
                <w:szCs w:val="24"/>
                <w:u w:val="single"/>
              </w:rPr>
              <w:t>MUST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be consulted and agree prior to this submission. </w:t>
            </w:r>
          </w:p>
        </w:tc>
      </w:tr>
      <w:tr w:rsidR="0090176B" w:rsidRPr="00B01BA1" w14:paraId="06874FF5" w14:textId="77777777" w:rsidTr="00D8732C">
        <w:tc>
          <w:tcPr>
            <w:tcW w:w="3109" w:type="dxa"/>
          </w:tcPr>
          <w:p w14:paraId="70A48B5B" w14:textId="5459FA78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Mentor Role </w:t>
            </w:r>
          </w:p>
        </w:tc>
        <w:tc>
          <w:tcPr>
            <w:tcW w:w="6963" w:type="dxa"/>
          </w:tcPr>
          <w:p w14:paraId="73831346" w14:textId="77777777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90176B" w:rsidRPr="00B01BA1" w14:paraId="26F6B4B1" w14:textId="77777777" w:rsidTr="00D8732C">
        <w:tc>
          <w:tcPr>
            <w:tcW w:w="3109" w:type="dxa"/>
          </w:tcPr>
          <w:p w14:paraId="1013104C" w14:textId="1AEAAA22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Proposed Start Date</w:t>
            </w:r>
          </w:p>
        </w:tc>
        <w:tc>
          <w:tcPr>
            <w:tcW w:w="6963" w:type="dxa"/>
          </w:tcPr>
          <w:p w14:paraId="4664E01E" w14:textId="77777777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</w:p>
        </w:tc>
      </w:tr>
      <w:tr w:rsidR="0090176B" w:rsidRPr="007E7491" w14:paraId="7C47BE12" w14:textId="77777777" w:rsidTr="00D8732C">
        <w:tc>
          <w:tcPr>
            <w:tcW w:w="3109" w:type="dxa"/>
          </w:tcPr>
          <w:p w14:paraId="617EC350" w14:textId="378D9A57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Finish Date </w:t>
            </w:r>
          </w:p>
        </w:tc>
        <w:tc>
          <w:tcPr>
            <w:tcW w:w="6963" w:type="dxa"/>
          </w:tcPr>
          <w:p w14:paraId="47009458" w14:textId="7F42F299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5C15D6">
              <w:rPr>
                <w:b w:val="0"/>
                <w:bCs/>
                <w:i/>
                <w:iCs/>
                <w:color w:val="auto"/>
                <w:sz w:val="28"/>
              </w:rPr>
              <w:t>Attachment Opportunities must be for a minimum of 6 weeks</w:t>
            </w:r>
            <w:r>
              <w:rPr>
                <w:b w:val="0"/>
                <w:bCs/>
                <w:i/>
                <w:iCs/>
                <w:color w:val="auto"/>
                <w:sz w:val="28"/>
              </w:rPr>
              <w:t xml:space="preserve">. However, productions are encouraged to place the attachment for as long as required above this. </w:t>
            </w:r>
          </w:p>
        </w:tc>
      </w:tr>
      <w:tr w:rsidR="0090176B" w:rsidRPr="007E7491" w14:paraId="1430F235" w14:textId="77777777" w:rsidTr="00D8732C">
        <w:tc>
          <w:tcPr>
            <w:tcW w:w="3109" w:type="dxa"/>
          </w:tcPr>
          <w:p w14:paraId="6753AB07" w14:textId="4661E366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Location of Attachment </w:t>
            </w:r>
          </w:p>
        </w:tc>
        <w:tc>
          <w:tcPr>
            <w:tcW w:w="6963" w:type="dxa"/>
          </w:tcPr>
          <w:p w14:paraId="7D612E0F" w14:textId="77328752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The production company is required to provide all living away from home allowances should the attachment be required to travel from their usual place of residence. </w:t>
            </w:r>
          </w:p>
        </w:tc>
      </w:tr>
      <w:tr w:rsidR="0090176B" w:rsidRPr="007E7491" w14:paraId="050959B7" w14:textId="77777777" w:rsidTr="00D8732C">
        <w:tc>
          <w:tcPr>
            <w:tcW w:w="3109" w:type="dxa"/>
          </w:tcPr>
          <w:p w14:paraId="6CF85BD8" w14:textId="687E48A0" w:rsidR="0090176B" w:rsidRDefault="0090176B" w:rsidP="0090176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Proposed Opportunities/ Tasks </w:t>
            </w:r>
          </w:p>
        </w:tc>
        <w:tc>
          <w:tcPr>
            <w:tcW w:w="6963" w:type="dxa"/>
          </w:tcPr>
          <w:p w14:paraId="7434ECB0" w14:textId="77777777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Insert opportunities available and tasks the attachment will undertake </w:t>
            </w:r>
          </w:p>
          <w:p w14:paraId="0EE868CE" w14:textId="4FB51B6F" w:rsidR="0090176B" w:rsidRPr="00BA027B" w:rsidRDefault="0090176B" w:rsidP="0090176B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.g Opportunity to observe weekly cost report meetings, complete weekly invoice payments. </w:t>
            </w:r>
          </w:p>
        </w:tc>
      </w:tr>
      <w:tr w:rsidR="003B2C04" w:rsidRPr="007E7491" w14:paraId="6B631428" w14:textId="77777777" w:rsidTr="00D8732C">
        <w:tc>
          <w:tcPr>
            <w:tcW w:w="3109" w:type="dxa"/>
          </w:tcPr>
          <w:p w14:paraId="7EAB5CF3" w14:textId="146A0D09" w:rsidR="003B2C04" w:rsidRDefault="003B2C04" w:rsidP="003B2C04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Essential Traits/ Skills required </w:t>
            </w:r>
          </w:p>
        </w:tc>
        <w:tc>
          <w:tcPr>
            <w:tcW w:w="6963" w:type="dxa"/>
          </w:tcPr>
          <w:p w14:paraId="0F19C9E5" w14:textId="4382D5B5" w:rsidR="003B2C04" w:rsidRPr="00BA027B" w:rsidRDefault="003B2C04" w:rsidP="003B2C04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E.g Basic understanding of Excel, Good Attention to detail</w:t>
            </w:r>
            <w:proofErr w:type="gramStart"/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, 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,</w:t>
            </w:r>
            <w:proofErr w:type="gramEnd"/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a good understanding of the post production processes for feature film</w:t>
            </w:r>
          </w:p>
        </w:tc>
      </w:tr>
      <w:tr w:rsidR="003B2C04" w:rsidRPr="007E7491" w14:paraId="185CA012" w14:textId="77777777" w:rsidTr="00D8732C">
        <w:tc>
          <w:tcPr>
            <w:tcW w:w="3109" w:type="dxa"/>
          </w:tcPr>
          <w:p w14:paraId="530924B0" w14:textId="0D4D4684" w:rsidR="003B2C04" w:rsidRDefault="003B2C04" w:rsidP="003B2C04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Desirable Traits/Skills</w:t>
            </w:r>
          </w:p>
        </w:tc>
        <w:tc>
          <w:tcPr>
            <w:tcW w:w="6963" w:type="dxa"/>
          </w:tcPr>
          <w:p w14:paraId="20D14BFB" w14:textId="6896ED8C" w:rsidR="003B2C04" w:rsidRPr="00BA027B" w:rsidRDefault="003B2C04" w:rsidP="003B2C04">
            <w:pPr>
              <w:pStyle w:val="Heading1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E.g </w:t>
            </w:r>
            <w:r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experience</w:t>
            </w:r>
            <w:r w:rsidRPr="00BA027B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 xml:space="preserve"> Bookkeeping desirable</w:t>
            </w:r>
          </w:p>
        </w:tc>
      </w:tr>
    </w:tbl>
    <w:p w14:paraId="01B566E3" w14:textId="77777777" w:rsidR="00B01BA1" w:rsidRPr="00B01BA1" w:rsidRDefault="00B01BA1" w:rsidP="00B01BA1">
      <w:pPr>
        <w:pStyle w:val="Heading1"/>
      </w:pPr>
    </w:p>
    <w:sectPr w:rsidR="00B01BA1" w:rsidRPr="00B01BA1" w:rsidSect="00C54459">
      <w:footerReference w:type="default" r:id="rId12"/>
      <w:headerReference w:type="first" r:id="rId13"/>
      <w:footerReference w:type="first" r:id="rId14"/>
      <w:pgSz w:w="11906" w:h="16838"/>
      <w:pgMar w:top="1440" w:right="907" w:bottom="2268" w:left="907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C5C3F" w14:textId="77777777" w:rsidR="00481D0F" w:rsidRDefault="00481D0F" w:rsidP="00AF464B">
      <w:r>
        <w:separator/>
      </w:r>
    </w:p>
  </w:endnote>
  <w:endnote w:type="continuationSeparator" w:id="0">
    <w:p w14:paraId="0CCE983E" w14:textId="77777777" w:rsidR="00481D0F" w:rsidRDefault="00481D0F" w:rsidP="00AF464B">
      <w:r>
        <w:continuationSeparator/>
      </w:r>
    </w:p>
  </w:endnote>
  <w:endnote w:type="continuationNotice" w:id="1">
    <w:p w14:paraId="00F0EF93" w14:textId="77777777" w:rsidR="00D8732C" w:rsidRDefault="00D873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39A2E37-4FD3-4932-AB95-277864DEB5EF}"/>
    <w:embedBold r:id="rId2" w:fontKey="{B3A2F1D0-3F5C-4A55-B1FD-6E0002288E49}"/>
    <w:embedItalic r:id="rId3" w:fontKey="{67417532-D4F3-4C6C-80CB-3B0640CC3E0B}"/>
    <w:embedBoldItalic r:id="rId4" w:fontKey="{77D9B4DF-87B4-4051-8434-53898A7C1D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A02AA97-1C00-452F-9274-6DEC1E492ADC}"/>
    <w:embedBold r:id="rId6" w:fontKey="{85257E24-B911-4C60-9BD5-79318361A119}"/>
    <w:embedItalic r:id="rId7" w:fontKey="{A8F2E738-9FDE-4DFF-94BC-D2B6F0D52C0D}"/>
    <w:embedBoldItalic r:id="rId8" w:fontKey="{A2BD15C1-A873-496A-9031-FEDA1E8BD27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2B76E9A8-6A5E-4555-837E-C5171F6DC0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2B08C" w14:textId="77777777" w:rsidR="009239D2" w:rsidRPr="00277399" w:rsidRDefault="00274A5A" w:rsidP="00274A5A">
    <w:pPr>
      <w:pStyle w:val="Subfooter"/>
      <w:tabs>
        <w:tab w:val="left" w:pos="1545"/>
        <w:tab w:val="left" w:pos="9075"/>
        <w:tab w:val="right" w:pos="10029"/>
      </w:tabs>
      <w:jc w:val="right"/>
      <w:rPr>
        <w:noProof w:val="0"/>
      </w:rPr>
    </w:pPr>
    <w:r>
      <mc:AlternateContent>
        <mc:Choice Requires="wpg">
          <w:drawing>
            <wp:anchor distT="0" distB="0" distL="114300" distR="114300" simplePos="0" relativeHeight="251658242" behindDoc="0" locked="1" layoutInCell="1" allowOverlap="1" wp14:anchorId="3B6D3A99" wp14:editId="686DDAC5">
              <wp:simplePos x="0" y="0"/>
              <wp:positionH relativeFrom="column">
                <wp:posOffset>-99695</wp:posOffset>
              </wp:positionH>
              <wp:positionV relativeFrom="page">
                <wp:posOffset>9319895</wp:posOffset>
              </wp:positionV>
              <wp:extent cx="6508750" cy="247650"/>
              <wp:effectExtent l="0" t="0" r="25400" b="0"/>
              <wp:wrapNone/>
              <wp:docPr id="554" name="Group 55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08750" cy="247650"/>
                        <a:chOff x="0" y="0"/>
                        <a:chExt cx="6508013" cy="247706"/>
                      </a:xfrm>
                    </wpg:grpSpPr>
                    <wps:wsp>
                      <wps:cNvPr id="555" name="Text Box 555"/>
                      <wps:cNvSpPr txBox="1"/>
                      <wps:spPr>
                        <a:xfrm>
                          <a:off x="0" y="0"/>
                          <a:ext cx="5600556" cy="247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8831B" w14:textId="3BB7F9F3" w:rsidR="00FB0BA9" w:rsidRPr="00AD640A" w:rsidRDefault="00FB0BA9" w:rsidP="00FB0BA9">
                            <w:pPr>
                              <w:pStyle w:val="Subfooter"/>
                              <w:tabs>
                                <w:tab w:val="clear" w:pos="9923"/>
                                <w:tab w:val="right" w:pos="10062"/>
                              </w:tabs>
                            </w:pPr>
                            <w:r w:rsidRPr="00AD640A">
                              <w:t>Screenwest Below-The-Line Crew Capacity Program Proposal</w:t>
                            </w:r>
                            <w:r w:rsidR="00AD640A">
                              <w:t xml:space="preserve"> </w:t>
                            </w:r>
                            <w:r w:rsidRPr="00AD640A">
                              <w:t xml:space="preserve">– </w:t>
                            </w:r>
                            <w:r w:rsidR="00AD640A" w:rsidRPr="00AD640A">
                              <w:t xml:space="preserve">July </w:t>
                            </w:r>
                            <w:r w:rsidRPr="00AD640A">
                              <w:t>2024</w:t>
                            </w:r>
                          </w:p>
                          <w:p w14:paraId="4F38FEDE" w14:textId="2DE2E471" w:rsidR="00274A5A" w:rsidRPr="00EA09F0" w:rsidRDefault="00274A5A" w:rsidP="008075B0">
                            <w:pPr>
                              <w:pStyle w:val="Subfooter"/>
                              <w:tabs>
                                <w:tab w:val="clear" w:pos="9923"/>
                                <w:tab w:val="right" w:pos="10062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" name="Straight Connector 564"/>
                      <wps:cNvCnPr/>
                      <wps:spPr>
                        <a:xfrm>
                          <a:off x="100013" y="238125"/>
                          <a:ext cx="64080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6D3A99" id="Group 554" o:spid="_x0000_s1026" alt="&quot;&quot;" style="position:absolute;left:0;text-align:left;margin-left:-7.85pt;margin-top:733.85pt;width:512.5pt;height:19.5pt;z-index:251658242;mso-position-vertical-relative:page;mso-width-relative:margin;mso-height-relative:margin" coordsize="65080,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7" type="#_x0000_t202" style="position:absolute;width:56005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qfxgAAANw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SeDvTDgCcvkLAAD//wMAUEsBAi0AFAAGAAgAAAAhANvh9svuAAAAhQEAABMAAAAAAAAA&#10;AAAAAAAAAAAAAFtDb250ZW50X1R5cGVzXS54bWxQSwECLQAUAAYACAAAACEAWvQsW78AAAAVAQAA&#10;CwAAAAAAAAAAAAAAAAAfAQAAX3JlbHMvLnJlbHNQSwECLQAUAAYACAAAACEAcd8qn8YAAADcAAAA&#10;DwAAAAAAAAAAAAAAAAAHAgAAZHJzL2Rvd25yZXYueG1sUEsFBgAAAAADAAMAtwAAAPoCAAAAAA==&#10;" filled="f" stroked="f" strokeweight=".5pt">
                <v:textbox>
                  <w:txbxContent>
                    <w:p w14:paraId="0FB8831B" w14:textId="3BB7F9F3" w:rsidR="00FB0BA9" w:rsidRPr="00AD640A" w:rsidRDefault="00FB0BA9" w:rsidP="00FB0BA9">
                      <w:pPr>
                        <w:pStyle w:val="Subfooter"/>
                        <w:tabs>
                          <w:tab w:val="clear" w:pos="9923"/>
                          <w:tab w:val="right" w:pos="10062"/>
                        </w:tabs>
                      </w:pPr>
                      <w:r w:rsidRPr="00AD640A">
                        <w:t>Screenwest Below-The-Line Crew Capacity Program Proposal</w:t>
                      </w:r>
                      <w:r w:rsidR="00AD640A">
                        <w:t xml:space="preserve"> </w:t>
                      </w:r>
                      <w:r w:rsidRPr="00AD640A">
                        <w:t xml:space="preserve">– </w:t>
                      </w:r>
                      <w:r w:rsidR="00AD640A" w:rsidRPr="00AD640A">
                        <w:t xml:space="preserve">July </w:t>
                      </w:r>
                      <w:r w:rsidRPr="00AD640A">
                        <w:t>2024</w:t>
                      </w:r>
                    </w:p>
                    <w:p w14:paraId="4F38FEDE" w14:textId="2DE2E471" w:rsidR="00274A5A" w:rsidRPr="00EA09F0" w:rsidRDefault="00274A5A" w:rsidP="008075B0">
                      <w:pPr>
                        <w:pStyle w:val="Subfooter"/>
                        <w:tabs>
                          <w:tab w:val="clear" w:pos="9923"/>
                          <w:tab w:val="right" w:pos="10062"/>
                        </w:tabs>
                      </w:pPr>
                    </w:p>
                  </w:txbxContent>
                </v:textbox>
              </v:shape>
              <v:line id="Straight Connector 564" o:spid="_x0000_s1028" style="position:absolute;visibility:visible;mso-wrap-style:square" from="1000,2381" to="65080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" strokecolor="#e6224f [3204]">
                <v:stroke joinstyle="miter"/>
              </v:line>
              <w10:wrap anchory="page"/>
              <w10:anchorlock/>
            </v:group>
          </w:pict>
        </mc:Fallback>
      </mc:AlternateContent>
    </w:r>
    <w:r>
      <w:rPr>
        <w:noProof w:val="0"/>
      </w:rPr>
      <w:t xml:space="preserve">Page </w:t>
    </w:r>
    <w:r>
      <w:rPr>
        <w:noProof w:val="0"/>
      </w:rPr>
      <w:fldChar w:fldCharType="begin"/>
    </w:r>
    <w:r>
      <w:rPr>
        <w:noProof w:val="0"/>
      </w:rP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rPr>
        <w:noProof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9C37F" w14:textId="77777777" w:rsidR="00AF464B" w:rsidRPr="00F6373D" w:rsidRDefault="00274A5A" w:rsidP="00277399">
    <w:pPr>
      <w:pStyle w:val="Subfooter"/>
      <w:tabs>
        <w:tab w:val="left" w:pos="1545"/>
        <w:tab w:val="left" w:pos="9075"/>
        <w:tab w:val="right" w:pos="10029"/>
      </w:tabs>
    </w:pPr>
    <w:r>
      <mc:AlternateContent>
        <mc:Choice Requires="wpg">
          <w:drawing>
            <wp:anchor distT="0" distB="0" distL="114300" distR="114300" simplePos="0" relativeHeight="251658241" behindDoc="0" locked="1" layoutInCell="1" allowOverlap="1" wp14:anchorId="31907E5C" wp14:editId="0B67E2BD">
              <wp:simplePos x="0" y="0"/>
              <wp:positionH relativeFrom="column">
                <wp:posOffset>-99695</wp:posOffset>
              </wp:positionH>
              <wp:positionV relativeFrom="page">
                <wp:posOffset>9264650</wp:posOffset>
              </wp:positionV>
              <wp:extent cx="6896100" cy="1061085"/>
              <wp:effectExtent l="0" t="0" r="0" b="5715"/>
              <wp:wrapNone/>
              <wp:docPr id="15" name="Group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6100" cy="1061085"/>
                        <a:chOff x="0" y="-57052"/>
                        <a:chExt cx="6895266" cy="1059722"/>
                      </a:xfrm>
                    </wpg:grpSpPr>
                    <wps:wsp>
                      <wps:cNvPr id="574" name="Text Box 574"/>
                      <wps:cNvSpPr txBox="1"/>
                      <wps:spPr>
                        <a:xfrm>
                          <a:off x="0" y="-57052"/>
                          <a:ext cx="6895266" cy="304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09C6F" w14:textId="4A340114" w:rsidR="00274A5A" w:rsidRPr="00EA09F0" w:rsidRDefault="00FB0BA9" w:rsidP="008075B0">
                            <w:pPr>
                              <w:pStyle w:val="Subfooter"/>
                              <w:tabs>
                                <w:tab w:val="clear" w:pos="9923"/>
                                <w:tab w:val="right" w:pos="10062"/>
                              </w:tabs>
                            </w:pPr>
                            <w:r>
                              <w:t>Screenwest Below-The-Line Crew Capacity Program Proposal</w:t>
                            </w:r>
                            <w:r w:rsidRPr="008B0955">
                              <w:t xml:space="preserve"> </w:t>
                            </w:r>
                            <w:r>
                              <w:t xml:space="preserve">– </w:t>
                            </w:r>
                            <w:r w:rsidR="00AD640A">
                              <w:t xml:space="preserve">July </w:t>
                            </w:r>
                            <w: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" name="Group 1"/>
                      <wpg:cNvGrpSpPr/>
                      <wpg:grpSpPr>
                        <a:xfrm>
                          <a:off x="4157663" y="576262"/>
                          <a:ext cx="2271502" cy="426408"/>
                          <a:chOff x="0" y="-1"/>
                          <a:chExt cx="2872832" cy="539744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Government of Western Australia Department of Local Government, Sport and Cultural Industries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5" r="-1052" b="7798"/>
                          <a:stretch/>
                        </pic:blipFill>
                        <pic:spPr bwMode="auto">
                          <a:xfrm>
                            <a:off x="0" y="-1"/>
                            <a:ext cx="1750060" cy="53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8" name="Straight Connector 4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1845130" y="97969"/>
                            <a:ext cx="0" cy="4133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 descr="Lotterywest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40" b="-19452"/>
                          <a:stretch/>
                        </pic:blipFill>
                        <pic:spPr bwMode="auto">
                          <a:xfrm>
                            <a:off x="1953987" y="81641"/>
                            <a:ext cx="918845" cy="457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g:grpSp>
                      <wpg:cNvPr id="10" name="Group 10"/>
                      <wpg:cNvGrpSpPr/>
                      <wpg:grpSpPr>
                        <a:xfrm>
                          <a:off x="0" y="342900"/>
                          <a:ext cx="3667759" cy="547369"/>
                          <a:chOff x="0" y="0"/>
                          <a:chExt cx="3667759" cy="547369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81834" cy="547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8A3D7" w14:textId="77777777" w:rsidR="00274A5A" w:rsidRPr="006327AD" w:rsidRDefault="00274A5A" w:rsidP="00274A5A">
                              <w:pPr>
                                <w:pStyle w:val="Subfooter"/>
                                <w:tabs>
                                  <w:tab w:val="clear" w:pos="142"/>
                                  <w:tab w:val="clear" w:pos="9923"/>
                                  <w:tab w:val="left" w:pos="227"/>
                                  <w:tab w:val="right" w:pos="9866"/>
                                  <w:tab w:val="right" w:pos="10149"/>
                                </w:tabs>
                                <w:ind w:right="6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>30 Fielder Street,</w:t>
                              </w:r>
                            </w:p>
                            <w:p w14:paraId="3BA23C0F" w14:textId="77777777" w:rsidR="00274A5A" w:rsidRPr="006327AD" w:rsidRDefault="00274A5A" w:rsidP="00274A5A">
                              <w:pPr>
                                <w:pStyle w:val="Subfooter"/>
                                <w:tabs>
                                  <w:tab w:val="clear" w:pos="142"/>
                                  <w:tab w:val="left" w:pos="284"/>
                                </w:tabs>
                                <w:rPr>
                                  <w:sz w:val="16"/>
                                  <w:szCs w:val="16"/>
                                </w:rPr>
                              </w:pP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>East Perth WA 6004</w:t>
                              </w:r>
                            </w:p>
                            <w:p w14:paraId="59E6D3D4" w14:textId="77777777" w:rsidR="00274A5A" w:rsidRPr="006327AD" w:rsidRDefault="00274A5A" w:rsidP="00274A5A">
                              <w:pPr>
                                <w:pStyle w:val="Subfooter"/>
                                <w:tabs>
                                  <w:tab w:val="clear" w:pos="142"/>
                                  <w:tab w:val="left" w:pos="284"/>
                                  <w:tab w:val="left" w:pos="1560"/>
                                  <w:tab w:val="left" w:pos="1843"/>
                                </w:tabs>
                                <w:ind w:right="6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327AD">
                                <w:rPr>
                                  <w:color w:val="E61E4D"/>
                                  <w:sz w:val="16"/>
                                  <w:szCs w:val="16"/>
                                </w:rPr>
                                <w:t>P/</w:t>
                              </w: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ab/>
                                <w:t>+61 8 6169 2100</w:t>
                              </w: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r w:rsidRPr="006327AD">
                                <w:rPr>
                                  <w:color w:val="E61E4D"/>
                                  <w:sz w:val="16"/>
                                  <w:szCs w:val="16"/>
                                </w:rPr>
                                <w:t>T/</w:t>
                              </w: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ab/>
                                <w:t>1800 464 043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4050" y="0"/>
                            <a:ext cx="1743709" cy="547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85D574" w14:textId="77777777" w:rsidR="00274A5A" w:rsidRPr="006327AD" w:rsidRDefault="00274A5A" w:rsidP="00274A5A">
                              <w:pPr>
                                <w:pStyle w:val="Subfooter"/>
                                <w:tabs>
                                  <w:tab w:val="clear" w:pos="142"/>
                                  <w:tab w:val="left" w:pos="284"/>
                                </w:tabs>
                                <w:rPr>
                                  <w:sz w:val="16"/>
                                  <w:szCs w:val="16"/>
                                </w:rPr>
                              </w:pPr>
                              <w:r w:rsidRPr="006327AD">
                                <w:rPr>
                                  <w:color w:val="E61E4D"/>
                                  <w:sz w:val="16"/>
                                  <w:szCs w:val="16"/>
                                </w:rPr>
                                <w:t>E/</w:t>
                              </w: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ab/>
                                <w:t>info@screenwest.com.au</w:t>
                              </w:r>
                            </w:p>
                            <w:p w14:paraId="6E5A86CC" w14:textId="77777777" w:rsidR="00274A5A" w:rsidRPr="006327AD" w:rsidRDefault="00274A5A" w:rsidP="00274A5A">
                              <w:pPr>
                                <w:pStyle w:val="Subfooter"/>
                                <w:tabs>
                                  <w:tab w:val="clear" w:pos="142"/>
                                  <w:tab w:val="left" w:pos="284"/>
                                </w:tabs>
                                <w:rPr>
                                  <w:sz w:val="16"/>
                                  <w:szCs w:val="16"/>
                                </w:rPr>
                              </w:pPr>
                              <w:r w:rsidRPr="006327AD">
                                <w:rPr>
                                  <w:color w:val="E61E4D"/>
                                  <w:sz w:val="16"/>
                                  <w:szCs w:val="16"/>
                                </w:rPr>
                                <w:t>W/</w:t>
                              </w: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ab/>
                                <w:t>screenwest.com.au</w:t>
                              </w:r>
                            </w:p>
                            <w:p w14:paraId="21F24123" w14:textId="77777777" w:rsidR="00274A5A" w:rsidRPr="006327AD" w:rsidRDefault="00274A5A" w:rsidP="00274A5A">
                              <w:pPr>
                                <w:pStyle w:val="Subfooter"/>
                                <w:tabs>
                                  <w:tab w:val="clear" w:pos="142"/>
                                  <w:tab w:val="left" w:pos="284"/>
                                </w:tabs>
                                <w:rPr>
                                  <w:sz w:val="16"/>
                                  <w:szCs w:val="16"/>
                                </w:rPr>
                              </w:pPr>
                              <w:r w:rsidRPr="006327AD">
                                <w:rPr>
                                  <w:color w:val="E61E4D"/>
                                  <w:sz w:val="16"/>
                                  <w:szCs w:val="16"/>
                                </w:rPr>
                                <w:t>W/</w:t>
                              </w:r>
                              <w:r w:rsidRPr="006327AD">
                                <w:rPr>
                                  <w:sz w:val="16"/>
                                  <w:szCs w:val="16"/>
                                </w:rPr>
                                <w:tab/>
                                <w:t>filminwesternaustralia.com.au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grpSp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105275" y="342900"/>
                          <a:ext cx="1742400" cy="24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0683A" w14:textId="77777777" w:rsidR="00274A5A" w:rsidRPr="00EA09F0" w:rsidRDefault="00274A5A" w:rsidP="00274A5A">
                            <w:pPr>
                              <w:pStyle w:val="Subfooter"/>
                              <w:tabs>
                                <w:tab w:val="clear" w:pos="142"/>
                                <w:tab w:val="left" w:pos="284"/>
                              </w:tabs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EA09F0">
                              <w:rPr>
                                <w:color w:val="auto"/>
                                <w:sz w:val="16"/>
                                <w:szCs w:val="16"/>
                              </w:rPr>
                              <w:t>Screenwest is supported 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4" name="Straight Connector 14"/>
                      <wps:cNvCnPr/>
                      <wps:spPr>
                        <a:xfrm>
                          <a:off x="100013" y="238125"/>
                          <a:ext cx="64080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907E5C" id="Group 15" o:spid="_x0000_s1032" alt="&quot;&quot;" style="position:absolute;margin-left:-7.85pt;margin-top:729.5pt;width:543pt;height:83.55pt;z-index:251658241;mso-position-vertical-relative:page;mso-width-relative:margin;mso-height-relative:margin" coordorigin=",-570" coordsize="68952,10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4" o:spid="_x0000_s1033" type="#_x0000_t202" style="position:absolute;top:-570;width:68952;height:3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" filled="f" stroked="f" strokeweight=".5pt">
                <v:textbox>
                  <w:txbxContent>
                    <w:p w14:paraId="41809C6F" w14:textId="4A340114" w:rsidR="00274A5A" w:rsidRPr="00EA09F0" w:rsidRDefault="00FB0BA9" w:rsidP="008075B0">
                      <w:pPr>
                        <w:pStyle w:val="Subfooter"/>
                        <w:tabs>
                          <w:tab w:val="clear" w:pos="9923"/>
                          <w:tab w:val="right" w:pos="10062"/>
                        </w:tabs>
                      </w:pPr>
                      <w:r>
                        <w:t>Screenwest Below-The-Line Crew Capacity Program Proposal</w:t>
                      </w:r>
                      <w:r w:rsidRPr="008B0955">
                        <w:t xml:space="preserve"> </w:t>
                      </w:r>
                      <w:r>
                        <w:t xml:space="preserve">– </w:t>
                      </w:r>
                      <w:r w:rsidR="00AD640A">
                        <w:t xml:space="preserve">July </w:t>
                      </w:r>
                      <w:r>
                        <w:t>2024</w:t>
                      </w:r>
                    </w:p>
                  </w:txbxContent>
                </v:textbox>
              </v:shape>
              <v:group id="Group 1" o:spid="_x0000_s1034" style="position:absolute;left:41576;top:5762;width:22715;height:4264" coordorigin="" coordsize="28728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5" type="#_x0000_t75" alt="Government of Western Australia Department of Local Government, Sport and Cultural Industries" style="position:absolute;width:17500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">
                  <v:imagedata r:id="rId3" o:title="Government of Western Australia Department of Local Government, Sport and Cultural Industries" cropbottom="5110f" cropleft="2756f" cropright="-689f"/>
                </v:shape>
                <v:line id="Straight Connector 428" o:spid="_x0000_s1036" alt="&quot;&quot;" style="position:absolute;visibility:visible;mso-wrap-style:square" from="18451,979" to="18451,5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" strokecolor="#231f20" strokeweight="1pt">
                  <v:stroke joinstyle="miter"/>
                </v:line>
                <v:shape id="Picture 3" o:spid="_x0000_s1037" type="#_x0000_t75" alt="Lotterywest" style="position:absolute;left:19539;top:816;width:918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">
                  <v:imagedata r:id="rId4" o:title="Lotterywest" cropbottom="-12748f" cropleft="-6121f"/>
                </v:shape>
              </v:group>
              <v:group id="Group 10" o:spid="_x0000_s1038" style="position:absolute;top:3429;width:36677;height:5473" coordsize="36677,5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2" o:spid="_x0000_s1039" type="#_x0000_t202" style="position:absolute;width:19818;height:5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17A8A3D7" w14:textId="77777777" w:rsidR="00274A5A" w:rsidRPr="006327AD" w:rsidRDefault="00274A5A" w:rsidP="00274A5A">
                        <w:pPr>
                          <w:pStyle w:val="Subfooter"/>
                          <w:tabs>
                            <w:tab w:val="clear" w:pos="142"/>
                            <w:tab w:val="clear" w:pos="9923"/>
                            <w:tab w:val="left" w:pos="227"/>
                            <w:tab w:val="right" w:pos="9866"/>
                            <w:tab w:val="right" w:pos="10149"/>
                          </w:tabs>
                          <w:ind w:right="62"/>
                          <w:rPr>
                            <w:sz w:val="16"/>
                            <w:szCs w:val="16"/>
                          </w:rPr>
                        </w:pPr>
                        <w:r w:rsidRPr="006327AD">
                          <w:rPr>
                            <w:sz w:val="16"/>
                            <w:szCs w:val="16"/>
                          </w:rPr>
                          <w:t>30 Fielder Street,</w:t>
                        </w:r>
                      </w:p>
                      <w:p w14:paraId="3BA23C0F" w14:textId="77777777" w:rsidR="00274A5A" w:rsidRPr="006327AD" w:rsidRDefault="00274A5A" w:rsidP="00274A5A">
                        <w:pPr>
                          <w:pStyle w:val="Subfooter"/>
                          <w:tabs>
                            <w:tab w:val="clear" w:pos="142"/>
                            <w:tab w:val="left" w:pos="284"/>
                          </w:tabs>
                          <w:rPr>
                            <w:sz w:val="16"/>
                            <w:szCs w:val="16"/>
                          </w:rPr>
                        </w:pPr>
                        <w:r w:rsidRPr="006327AD">
                          <w:rPr>
                            <w:sz w:val="16"/>
                            <w:szCs w:val="16"/>
                          </w:rPr>
                          <w:t>East Perth WA 6004</w:t>
                        </w:r>
                      </w:p>
                      <w:p w14:paraId="59E6D3D4" w14:textId="77777777" w:rsidR="00274A5A" w:rsidRPr="006327AD" w:rsidRDefault="00274A5A" w:rsidP="00274A5A">
                        <w:pPr>
                          <w:pStyle w:val="Subfooter"/>
                          <w:tabs>
                            <w:tab w:val="clear" w:pos="142"/>
                            <w:tab w:val="left" w:pos="284"/>
                            <w:tab w:val="left" w:pos="1560"/>
                            <w:tab w:val="left" w:pos="1843"/>
                          </w:tabs>
                          <w:ind w:right="62"/>
                          <w:rPr>
                            <w:sz w:val="16"/>
                            <w:szCs w:val="16"/>
                          </w:rPr>
                        </w:pPr>
                        <w:r w:rsidRPr="006327AD">
                          <w:rPr>
                            <w:color w:val="E61E4D"/>
                            <w:sz w:val="16"/>
                            <w:szCs w:val="16"/>
                          </w:rPr>
                          <w:t>P/</w:t>
                        </w:r>
                        <w:r w:rsidRPr="006327AD">
                          <w:rPr>
                            <w:sz w:val="16"/>
                            <w:szCs w:val="16"/>
                          </w:rPr>
                          <w:tab/>
                          <w:t>+61 8 6169 2100</w:t>
                        </w:r>
                        <w:r w:rsidRPr="006327AD">
                          <w:rPr>
                            <w:sz w:val="16"/>
                            <w:szCs w:val="16"/>
                          </w:rPr>
                          <w:tab/>
                        </w:r>
                        <w:r w:rsidRPr="006327AD">
                          <w:rPr>
                            <w:color w:val="E61E4D"/>
                            <w:sz w:val="16"/>
                            <w:szCs w:val="16"/>
                          </w:rPr>
                          <w:t>T/</w:t>
                        </w:r>
                        <w:r w:rsidRPr="006327AD">
                          <w:rPr>
                            <w:sz w:val="16"/>
                            <w:szCs w:val="16"/>
                          </w:rPr>
                          <w:tab/>
                          <w:t>1800 464 043</w:t>
                        </w:r>
                      </w:p>
                    </w:txbxContent>
                  </v:textbox>
                </v:shape>
                <v:shape id="Text Box 2" o:spid="_x0000_s1040" type="#_x0000_t202" style="position:absolute;left:19240;width:17437;height:5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0985D574" w14:textId="77777777" w:rsidR="00274A5A" w:rsidRPr="006327AD" w:rsidRDefault="00274A5A" w:rsidP="00274A5A">
                        <w:pPr>
                          <w:pStyle w:val="Subfooter"/>
                          <w:tabs>
                            <w:tab w:val="clear" w:pos="142"/>
                            <w:tab w:val="left" w:pos="284"/>
                          </w:tabs>
                          <w:rPr>
                            <w:sz w:val="16"/>
                            <w:szCs w:val="16"/>
                          </w:rPr>
                        </w:pPr>
                        <w:r w:rsidRPr="006327AD">
                          <w:rPr>
                            <w:color w:val="E61E4D"/>
                            <w:sz w:val="16"/>
                            <w:szCs w:val="16"/>
                          </w:rPr>
                          <w:t>E/</w:t>
                        </w:r>
                        <w:r w:rsidRPr="006327AD">
                          <w:rPr>
                            <w:sz w:val="16"/>
                            <w:szCs w:val="16"/>
                          </w:rPr>
                          <w:tab/>
                          <w:t>info@screenwest.com.au</w:t>
                        </w:r>
                      </w:p>
                      <w:p w14:paraId="6E5A86CC" w14:textId="77777777" w:rsidR="00274A5A" w:rsidRPr="006327AD" w:rsidRDefault="00274A5A" w:rsidP="00274A5A">
                        <w:pPr>
                          <w:pStyle w:val="Subfooter"/>
                          <w:tabs>
                            <w:tab w:val="clear" w:pos="142"/>
                            <w:tab w:val="left" w:pos="284"/>
                          </w:tabs>
                          <w:rPr>
                            <w:sz w:val="16"/>
                            <w:szCs w:val="16"/>
                          </w:rPr>
                        </w:pPr>
                        <w:r w:rsidRPr="006327AD">
                          <w:rPr>
                            <w:color w:val="E61E4D"/>
                            <w:sz w:val="16"/>
                            <w:szCs w:val="16"/>
                          </w:rPr>
                          <w:t>W/</w:t>
                        </w:r>
                        <w:r w:rsidRPr="006327AD">
                          <w:rPr>
                            <w:sz w:val="16"/>
                            <w:szCs w:val="16"/>
                          </w:rPr>
                          <w:tab/>
                          <w:t>screenwest.com.au</w:t>
                        </w:r>
                      </w:p>
                      <w:p w14:paraId="21F24123" w14:textId="77777777" w:rsidR="00274A5A" w:rsidRPr="006327AD" w:rsidRDefault="00274A5A" w:rsidP="00274A5A">
                        <w:pPr>
                          <w:pStyle w:val="Subfooter"/>
                          <w:tabs>
                            <w:tab w:val="clear" w:pos="142"/>
                            <w:tab w:val="left" w:pos="284"/>
                          </w:tabs>
                          <w:rPr>
                            <w:sz w:val="16"/>
                            <w:szCs w:val="16"/>
                          </w:rPr>
                        </w:pPr>
                        <w:r w:rsidRPr="006327AD">
                          <w:rPr>
                            <w:color w:val="E61E4D"/>
                            <w:sz w:val="16"/>
                            <w:szCs w:val="16"/>
                          </w:rPr>
                          <w:t>W/</w:t>
                        </w:r>
                        <w:r w:rsidRPr="006327AD">
                          <w:rPr>
                            <w:sz w:val="16"/>
                            <w:szCs w:val="16"/>
                          </w:rPr>
                          <w:tab/>
                          <w:t>filminwesternaustralia.com.au</w:t>
                        </w:r>
                      </w:p>
                    </w:txbxContent>
                  </v:textbox>
                </v:shape>
              </v:group>
              <v:shape id="Text Box 2" o:spid="_x0000_s1041" type="#_x0000_t202" style="position:absolute;left:41052;top:3429;width:17424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<v:textbox style="mso-fit-shape-to-text:t">
                  <w:txbxContent>
                    <w:p w14:paraId="1F40683A" w14:textId="77777777" w:rsidR="00274A5A" w:rsidRPr="00EA09F0" w:rsidRDefault="00274A5A" w:rsidP="00274A5A">
                      <w:pPr>
                        <w:pStyle w:val="Subfooter"/>
                        <w:tabs>
                          <w:tab w:val="clear" w:pos="142"/>
                          <w:tab w:val="left" w:pos="284"/>
                        </w:tabs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EA09F0">
                        <w:rPr>
                          <w:color w:val="auto"/>
                          <w:sz w:val="16"/>
                          <w:szCs w:val="16"/>
                        </w:rPr>
                        <w:t>Screenwest is supported by:</w:t>
                      </w:r>
                    </w:p>
                  </w:txbxContent>
                </v:textbox>
              </v:shape>
              <v:line id="Straight Connector 14" o:spid="_x0000_s1042" style="position:absolute;visibility:visible;mso-wrap-style:square" from="1000,2381" to="65080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" strokecolor="#e6224f [3204]">
                <v:stroke joinstyle="miter"/>
              </v:line>
              <w10:wrap anchory="page"/>
              <w10:anchorlock/>
            </v:group>
          </w:pict>
        </mc:Fallback>
      </mc:AlternateContent>
    </w:r>
    <w:r>
      <w:softHyphen/>
    </w:r>
    <w:r>
      <w:softHyphen/>
    </w:r>
    <w:r>
      <w:softHyphen/>
    </w:r>
    <w:r>
      <w:tab/>
    </w:r>
    <w:r>
      <w:tab/>
    </w:r>
    <w:r>
      <w:tab/>
    </w:r>
    <w:r>
      <w:tab/>
      <w:t xml:space="preserve">Page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508DE" w14:textId="77777777" w:rsidR="00481D0F" w:rsidRDefault="00481D0F" w:rsidP="00AF464B">
      <w:r>
        <w:separator/>
      </w:r>
    </w:p>
  </w:footnote>
  <w:footnote w:type="continuationSeparator" w:id="0">
    <w:p w14:paraId="2AB31315" w14:textId="77777777" w:rsidR="00481D0F" w:rsidRDefault="00481D0F" w:rsidP="00AF464B">
      <w:r>
        <w:continuationSeparator/>
      </w:r>
    </w:p>
  </w:footnote>
  <w:footnote w:type="continuationNotice" w:id="1">
    <w:p w14:paraId="083380FF" w14:textId="77777777" w:rsidR="00D8732C" w:rsidRDefault="00D873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9F91" w14:textId="77777777" w:rsidR="006971A3" w:rsidRDefault="006971A3" w:rsidP="00AF464B">
    <w:pPr>
      <w:pStyle w:val="Header"/>
    </w:pPr>
  </w:p>
  <w:p w14:paraId="3F5C7855" w14:textId="77777777" w:rsidR="00A173BB" w:rsidRPr="00F363CC" w:rsidRDefault="006971A3" w:rsidP="00AF46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96E9394" wp14:editId="022070B5">
              <wp:simplePos x="0" y="0"/>
              <wp:positionH relativeFrom="column">
                <wp:posOffset>0</wp:posOffset>
              </wp:positionH>
              <wp:positionV relativeFrom="page">
                <wp:posOffset>359410</wp:posOffset>
              </wp:positionV>
              <wp:extent cx="6512400" cy="1195200"/>
              <wp:effectExtent l="0" t="0" r="0" b="5080"/>
              <wp:wrapTopAndBottom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2400" cy="1195200"/>
                        <a:chOff x="1" y="26428"/>
                        <a:chExt cx="6511368" cy="1194534"/>
                      </a:xfrm>
                    </wpg:grpSpPr>
                    <pic:pic xmlns:pic="http://schemas.openxmlformats.org/drawingml/2006/picture">
                      <pic:nvPicPr>
                        <pic:cNvPr id="5" name="Picture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" y="26428"/>
                          <a:ext cx="1203126" cy="11945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47875" y="417559"/>
                          <a:ext cx="2563494" cy="4356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C036C" w14:textId="77777777" w:rsidR="006971A3" w:rsidRPr="006971A3" w:rsidRDefault="006971A3" w:rsidP="006971A3">
                            <w:pPr>
                              <w:pStyle w:val="Subfooter"/>
                              <w:jc w:val="right"/>
                              <w:rPr>
                                <w:color w:val="E61E4D"/>
                              </w:rPr>
                            </w:pPr>
                            <w:r w:rsidRPr="006971A3">
                              <w:rPr>
                                <w:rFonts w:asciiTheme="minorHAnsi" w:hAnsiTheme="minorHAnsi"/>
                                <w:color w:val="E61E4D"/>
                              </w:rPr>
                              <w:t>Screenwest (Australia) Ltd</w:t>
                            </w:r>
                          </w:p>
                          <w:p w14:paraId="538C1176" w14:textId="1918CB40" w:rsidR="006971A3" w:rsidRPr="006971A3" w:rsidRDefault="006971A3" w:rsidP="006971A3">
                            <w:pPr>
                              <w:pStyle w:val="Subfooter"/>
                              <w:jc w:val="right"/>
                            </w:pPr>
                            <w:r w:rsidRPr="006971A3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>ABN 43 620 492</w:t>
                            </w:r>
                            <w:r w:rsidR="008075B0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 xml:space="preserve"> 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6E9394" id="Group 7" o:spid="_x0000_s1029" alt="&quot;&quot;" style="position:absolute;margin-left:0;margin-top:28.3pt;width:512.8pt;height:94.1pt;z-index:251658240;mso-position-vertical-relative:page;mso-width-relative:margin;mso-height-relative:margin" coordorigin=",264" coordsize="65113,1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&quot;&quot;" style="position:absolute;top:264;width:12031;height:1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9478;top:4175;width:25635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202C036C" w14:textId="77777777" w:rsidR="006971A3" w:rsidRPr="006971A3" w:rsidRDefault="006971A3" w:rsidP="006971A3">
                      <w:pPr>
                        <w:pStyle w:val="Subfooter"/>
                        <w:jc w:val="right"/>
                        <w:rPr>
                          <w:color w:val="E61E4D"/>
                        </w:rPr>
                      </w:pPr>
                      <w:r w:rsidRPr="006971A3">
                        <w:rPr>
                          <w:rFonts w:asciiTheme="minorHAnsi" w:hAnsiTheme="minorHAnsi"/>
                          <w:color w:val="E61E4D"/>
                        </w:rPr>
                        <w:t>Screenwest (Australia) Ltd</w:t>
                      </w:r>
                    </w:p>
                    <w:p w14:paraId="538C1176" w14:textId="1918CB40" w:rsidR="006971A3" w:rsidRPr="006971A3" w:rsidRDefault="006971A3" w:rsidP="006971A3">
                      <w:pPr>
                        <w:pStyle w:val="Subfooter"/>
                        <w:jc w:val="right"/>
                      </w:pPr>
                      <w:r w:rsidRPr="006971A3">
                        <w:rPr>
                          <w:rFonts w:asciiTheme="minorHAnsi" w:hAnsiTheme="minorHAnsi"/>
                          <w:b w:val="0"/>
                          <w:bCs w:val="0"/>
                        </w:rPr>
                        <w:t>ABN 43 620 492</w:t>
                      </w:r>
                      <w:r w:rsidR="008075B0">
                        <w:rPr>
                          <w:rFonts w:asciiTheme="minorHAnsi" w:hAnsiTheme="minorHAnsi"/>
                          <w:b w:val="0"/>
                          <w:bCs w:val="0"/>
                        </w:rPr>
                        <w:t xml:space="preserve"> 300</w:t>
                      </w:r>
                    </w:p>
                  </w:txbxContent>
                </v:textbox>
              </v:shape>
              <w10:wrap type="topAndBottom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22B9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6A12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1EBD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043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08C0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6B6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2E57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D03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D2C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22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97E5B"/>
    <w:multiLevelType w:val="hybridMultilevel"/>
    <w:tmpl w:val="58985674"/>
    <w:lvl w:ilvl="0" w:tplc="CACA4E36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2123BA"/>
    <w:multiLevelType w:val="hybridMultilevel"/>
    <w:tmpl w:val="8E5A7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2253ED"/>
    <w:multiLevelType w:val="hybridMultilevel"/>
    <w:tmpl w:val="E7D42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B63C88"/>
    <w:multiLevelType w:val="hybridMultilevel"/>
    <w:tmpl w:val="C73AB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DB7B13"/>
    <w:multiLevelType w:val="hybridMultilevel"/>
    <w:tmpl w:val="ACA0E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01342C"/>
    <w:multiLevelType w:val="hybridMultilevel"/>
    <w:tmpl w:val="6E423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BA1F73"/>
    <w:multiLevelType w:val="hybridMultilevel"/>
    <w:tmpl w:val="C688FC9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094140FA"/>
    <w:multiLevelType w:val="hybridMultilevel"/>
    <w:tmpl w:val="11068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F96BB8"/>
    <w:multiLevelType w:val="hybridMultilevel"/>
    <w:tmpl w:val="83F83A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702583"/>
    <w:multiLevelType w:val="hybridMultilevel"/>
    <w:tmpl w:val="D1182232"/>
    <w:lvl w:ilvl="0" w:tplc="9CA4EA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26E42E1"/>
    <w:multiLevelType w:val="hybridMultilevel"/>
    <w:tmpl w:val="F88EE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6C392D"/>
    <w:multiLevelType w:val="hybridMultilevel"/>
    <w:tmpl w:val="5E402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65DCB"/>
    <w:multiLevelType w:val="hybridMultilevel"/>
    <w:tmpl w:val="F16088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F70586"/>
    <w:multiLevelType w:val="hybridMultilevel"/>
    <w:tmpl w:val="126E5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3410FA"/>
    <w:multiLevelType w:val="hybridMultilevel"/>
    <w:tmpl w:val="D1DA4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305126"/>
    <w:multiLevelType w:val="hybridMultilevel"/>
    <w:tmpl w:val="C3D2FC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16161C"/>
    <w:multiLevelType w:val="hybridMultilevel"/>
    <w:tmpl w:val="D42C3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46617D"/>
    <w:multiLevelType w:val="hybridMultilevel"/>
    <w:tmpl w:val="94C02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057C22"/>
    <w:multiLevelType w:val="hybridMultilevel"/>
    <w:tmpl w:val="C0724A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3E1FA1"/>
    <w:multiLevelType w:val="hybridMultilevel"/>
    <w:tmpl w:val="44F4B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2C1874"/>
    <w:multiLevelType w:val="hybridMultilevel"/>
    <w:tmpl w:val="BDB2E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33C5A"/>
    <w:multiLevelType w:val="hybridMultilevel"/>
    <w:tmpl w:val="F746FE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BB5EB5"/>
    <w:multiLevelType w:val="hybridMultilevel"/>
    <w:tmpl w:val="08564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0733F4"/>
    <w:multiLevelType w:val="hybridMultilevel"/>
    <w:tmpl w:val="8C8A14DE"/>
    <w:lvl w:ilvl="0" w:tplc="FFC0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A2531C"/>
    <w:multiLevelType w:val="hybridMultilevel"/>
    <w:tmpl w:val="63EE2BB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3A04B4"/>
    <w:multiLevelType w:val="hybridMultilevel"/>
    <w:tmpl w:val="C688FC9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43403616"/>
    <w:multiLevelType w:val="hybridMultilevel"/>
    <w:tmpl w:val="40D242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7439FF"/>
    <w:multiLevelType w:val="hybridMultilevel"/>
    <w:tmpl w:val="6F4AE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1578D"/>
    <w:multiLevelType w:val="hybridMultilevel"/>
    <w:tmpl w:val="2C30B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DE5888"/>
    <w:multiLevelType w:val="hybridMultilevel"/>
    <w:tmpl w:val="3392F104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9976510"/>
    <w:multiLevelType w:val="hybridMultilevel"/>
    <w:tmpl w:val="B71E9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E454D6"/>
    <w:multiLevelType w:val="hybridMultilevel"/>
    <w:tmpl w:val="B4A01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3878FE"/>
    <w:multiLevelType w:val="hybridMultilevel"/>
    <w:tmpl w:val="D78CB66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B9961BF"/>
    <w:multiLevelType w:val="hybridMultilevel"/>
    <w:tmpl w:val="C92C58B6"/>
    <w:lvl w:ilvl="0" w:tplc="478C1A0E">
      <w:start w:val="1"/>
      <w:numFmt w:val="lowerLetter"/>
      <w:lvlText w:val="(%1)"/>
      <w:lvlJc w:val="left"/>
      <w:pPr>
        <w:ind w:left="742" w:hanging="360"/>
      </w:pPr>
      <w:rPr>
        <w:rFonts w:asciiTheme="minorHAnsi" w:eastAsia="Times New Roman" w:hAnsiTheme="minorHAnsi" w:cstheme="minorHAnsi"/>
      </w:rPr>
    </w:lvl>
    <w:lvl w:ilvl="1" w:tplc="0C0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4" w15:restartNumberingAfterBreak="0">
    <w:nsid w:val="4E6F41AF"/>
    <w:multiLevelType w:val="hybridMultilevel"/>
    <w:tmpl w:val="44F83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970718"/>
    <w:multiLevelType w:val="hybridMultilevel"/>
    <w:tmpl w:val="9AEA6FE2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51336AEE"/>
    <w:multiLevelType w:val="hybridMultilevel"/>
    <w:tmpl w:val="C688FC96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51851876"/>
    <w:multiLevelType w:val="hybridMultilevel"/>
    <w:tmpl w:val="12DA9490"/>
    <w:lvl w:ilvl="0" w:tplc="0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56985C0B"/>
    <w:multiLevelType w:val="hybridMultilevel"/>
    <w:tmpl w:val="046631F0"/>
    <w:lvl w:ilvl="0" w:tplc="281CFF7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9E2DCC"/>
    <w:multiLevelType w:val="hybridMultilevel"/>
    <w:tmpl w:val="7062C0F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5DD91C6A"/>
    <w:multiLevelType w:val="hybridMultilevel"/>
    <w:tmpl w:val="AAD8BB0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0043B98"/>
    <w:multiLevelType w:val="hybridMultilevel"/>
    <w:tmpl w:val="530A18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E41741"/>
    <w:multiLevelType w:val="hybridMultilevel"/>
    <w:tmpl w:val="F4B8D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726FC4"/>
    <w:multiLevelType w:val="hybridMultilevel"/>
    <w:tmpl w:val="F21E0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1E4F27"/>
    <w:multiLevelType w:val="hybridMultilevel"/>
    <w:tmpl w:val="18FE21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136F7C"/>
    <w:multiLevelType w:val="hybridMultilevel"/>
    <w:tmpl w:val="63DAF8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B5030A"/>
    <w:multiLevelType w:val="hybridMultilevel"/>
    <w:tmpl w:val="C9D487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EA000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545BF9"/>
    <w:multiLevelType w:val="hybridMultilevel"/>
    <w:tmpl w:val="3C46C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049C6"/>
    <w:multiLevelType w:val="hybridMultilevel"/>
    <w:tmpl w:val="C1EC2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520553"/>
    <w:multiLevelType w:val="hybridMultilevel"/>
    <w:tmpl w:val="7C3695A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8D4B4B"/>
    <w:multiLevelType w:val="hybridMultilevel"/>
    <w:tmpl w:val="18643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99387A"/>
    <w:multiLevelType w:val="hybridMultilevel"/>
    <w:tmpl w:val="965E2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A5D26F3"/>
    <w:multiLevelType w:val="hybridMultilevel"/>
    <w:tmpl w:val="E3387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A9C79C5"/>
    <w:multiLevelType w:val="hybridMultilevel"/>
    <w:tmpl w:val="C3D2FC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C20F09"/>
    <w:multiLevelType w:val="hybridMultilevel"/>
    <w:tmpl w:val="EB16528E"/>
    <w:lvl w:ilvl="0" w:tplc="2354C4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A97443"/>
    <w:multiLevelType w:val="hybridMultilevel"/>
    <w:tmpl w:val="EA428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451633">
    <w:abstractNumId w:val="57"/>
  </w:num>
  <w:num w:numId="2" w16cid:durableId="1027409993">
    <w:abstractNumId w:val="19"/>
  </w:num>
  <w:num w:numId="3" w16cid:durableId="564224638">
    <w:abstractNumId w:val="48"/>
  </w:num>
  <w:num w:numId="4" w16cid:durableId="1337996758">
    <w:abstractNumId w:val="10"/>
  </w:num>
  <w:num w:numId="5" w16cid:durableId="1658458118">
    <w:abstractNumId w:val="10"/>
  </w:num>
  <w:num w:numId="6" w16cid:durableId="1844465717">
    <w:abstractNumId w:val="19"/>
  </w:num>
  <w:num w:numId="7" w16cid:durableId="177932351">
    <w:abstractNumId w:val="48"/>
  </w:num>
  <w:num w:numId="8" w16cid:durableId="1427537767">
    <w:abstractNumId w:val="10"/>
  </w:num>
  <w:num w:numId="9" w16cid:durableId="1344358613">
    <w:abstractNumId w:val="10"/>
  </w:num>
  <w:num w:numId="10" w16cid:durableId="1503201483">
    <w:abstractNumId w:val="19"/>
  </w:num>
  <w:num w:numId="11" w16cid:durableId="1555695620">
    <w:abstractNumId w:val="48"/>
  </w:num>
  <w:num w:numId="12" w16cid:durableId="1900020297">
    <w:abstractNumId w:val="10"/>
  </w:num>
  <w:num w:numId="13" w16cid:durableId="825973952">
    <w:abstractNumId w:val="10"/>
  </w:num>
  <w:num w:numId="14" w16cid:durableId="1112237986">
    <w:abstractNumId w:val="48"/>
  </w:num>
  <w:num w:numId="15" w16cid:durableId="1419712504">
    <w:abstractNumId w:val="10"/>
  </w:num>
  <w:num w:numId="16" w16cid:durableId="2063402855">
    <w:abstractNumId w:val="48"/>
  </w:num>
  <w:num w:numId="17" w16cid:durableId="403573513">
    <w:abstractNumId w:val="10"/>
  </w:num>
  <w:num w:numId="18" w16cid:durableId="1886409303">
    <w:abstractNumId w:val="33"/>
  </w:num>
  <w:num w:numId="19" w16cid:durableId="2038313593">
    <w:abstractNumId w:val="33"/>
  </w:num>
  <w:num w:numId="20" w16cid:durableId="1896354359">
    <w:abstractNumId w:val="48"/>
  </w:num>
  <w:num w:numId="21" w16cid:durableId="285282168">
    <w:abstractNumId w:val="10"/>
  </w:num>
  <w:num w:numId="22" w16cid:durableId="23143581">
    <w:abstractNumId w:val="48"/>
  </w:num>
  <w:num w:numId="23" w16cid:durableId="1708487253">
    <w:abstractNumId w:val="10"/>
  </w:num>
  <w:num w:numId="24" w16cid:durableId="1175454926">
    <w:abstractNumId w:val="9"/>
  </w:num>
  <w:num w:numId="25" w16cid:durableId="595097268">
    <w:abstractNumId w:val="7"/>
  </w:num>
  <w:num w:numId="26" w16cid:durableId="1373574532">
    <w:abstractNumId w:val="6"/>
  </w:num>
  <w:num w:numId="27" w16cid:durableId="939681297">
    <w:abstractNumId w:val="5"/>
  </w:num>
  <w:num w:numId="28" w16cid:durableId="1111245693">
    <w:abstractNumId w:val="4"/>
  </w:num>
  <w:num w:numId="29" w16cid:durableId="1530875247">
    <w:abstractNumId w:val="8"/>
  </w:num>
  <w:num w:numId="30" w16cid:durableId="822283883">
    <w:abstractNumId w:val="3"/>
  </w:num>
  <w:num w:numId="31" w16cid:durableId="1213465071">
    <w:abstractNumId w:val="2"/>
  </w:num>
  <w:num w:numId="32" w16cid:durableId="1749036823">
    <w:abstractNumId w:val="1"/>
  </w:num>
  <w:num w:numId="33" w16cid:durableId="1780224556">
    <w:abstractNumId w:val="0"/>
  </w:num>
  <w:num w:numId="34" w16cid:durableId="1668092900">
    <w:abstractNumId w:val="23"/>
  </w:num>
  <w:num w:numId="35" w16cid:durableId="1910798446">
    <w:abstractNumId w:val="17"/>
  </w:num>
  <w:num w:numId="36" w16cid:durableId="2037801859">
    <w:abstractNumId w:val="58"/>
  </w:num>
  <w:num w:numId="37" w16cid:durableId="1711570388">
    <w:abstractNumId w:val="28"/>
  </w:num>
  <w:num w:numId="38" w16cid:durableId="471412848">
    <w:abstractNumId w:val="25"/>
  </w:num>
  <w:num w:numId="39" w16cid:durableId="948044600">
    <w:abstractNumId w:val="51"/>
  </w:num>
  <w:num w:numId="40" w16cid:durableId="1507330111">
    <w:abstractNumId w:val="54"/>
  </w:num>
  <w:num w:numId="41" w16cid:durableId="1425226211">
    <w:abstractNumId w:val="65"/>
  </w:num>
  <w:num w:numId="42" w16cid:durableId="464927461">
    <w:abstractNumId w:val="63"/>
  </w:num>
  <w:num w:numId="43" w16cid:durableId="1058360855">
    <w:abstractNumId w:val="44"/>
  </w:num>
  <w:num w:numId="44" w16cid:durableId="225147549">
    <w:abstractNumId w:val="12"/>
  </w:num>
  <w:num w:numId="45" w16cid:durableId="1622414735">
    <w:abstractNumId w:val="27"/>
  </w:num>
  <w:num w:numId="46" w16cid:durableId="1605916448">
    <w:abstractNumId w:val="20"/>
  </w:num>
  <w:num w:numId="47" w16cid:durableId="745685452">
    <w:abstractNumId w:val="26"/>
  </w:num>
  <w:num w:numId="48" w16cid:durableId="766581724">
    <w:abstractNumId w:val="11"/>
  </w:num>
  <w:num w:numId="49" w16cid:durableId="1828208909">
    <w:abstractNumId w:val="47"/>
  </w:num>
  <w:num w:numId="50" w16cid:durableId="36589289">
    <w:abstractNumId w:val="32"/>
  </w:num>
  <w:num w:numId="51" w16cid:durableId="1029716368">
    <w:abstractNumId w:val="18"/>
  </w:num>
  <w:num w:numId="52" w16cid:durableId="176703456">
    <w:abstractNumId w:val="55"/>
  </w:num>
  <w:num w:numId="53" w16cid:durableId="320082124">
    <w:abstractNumId w:val="42"/>
  </w:num>
  <w:num w:numId="54" w16cid:durableId="921717522">
    <w:abstractNumId w:val="50"/>
  </w:num>
  <w:num w:numId="55" w16cid:durableId="164251708">
    <w:abstractNumId w:val="59"/>
  </w:num>
  <w:num w:numId="56" w16cid:durableId="1004361035">
    <w:abstractNumId w:val="13"/>
  </w:num>
  <w:num w:numId="57" w16cid:durableId="1755972175">
    <w:abstractNumId w:val="22"/>
  </w:num>
  <w:num w:numId="58" w16cid:durableId="2107649612">
    <w:abstractNumId w:val="38"/>
  </w:num>
  <w:num w:numId="59" w16cid:durableId="725880687">
    <w:abstractNumId w:val="36"/>
  </w:num>
  <w:num w:numId="60" w16cid:durableId="13926046">
    <w:abstractNumId w:val="40"/>
  </w:num>
  <w:num w:numId="61" w16cid:durableId="1712606191">
    <w:abstractNumId w:val="41"/>
  </w:num>
  <w:num w:numId="62" w16cid:durableId="1162307924">
    <w:abstractNumId w:val="15"/>
  </w:num>
  <w:num w:numId="63" w16cid:durableId="195436836">
    <w:abstractNumId w:val="24"/>
  </w:num>
  <w:num w:numId="64" w16cid:durableId="32586116">
    <w:abstractNumId w:val="37"/>
  </w:num>
  <w:num w:numId="65" w16cid:durableId="220335365">
    <w:abstractNumId w:val="30"/>
  </w:num>
  <w:num w:numId="66" w16cid:durableId="1941983957">
    <w:abstractNumId w:val="14"/>
  </w:num>
  <w:num w:numId="67" w16cid:durableId="377634022">
    <w:abstractNumId w:val="60"/>
  </w:num>
  <w:num w:numId="68" w16cid:durableId="957566386">
    <w:abstractNumId w:val="62"/>
  </w:num>
  <w:num w:numId="69" w16cid:durableId="1992904706">
    <w:abstractNumId w:val="29"/>
  </w:num>
  <w:num w:numId="70" w16cid:durableId="1108964532">
    <w:abstractNumId w:val="52"/>
  </w:num>
  <w:num w:numId="71" w16cid:durableId="1074090941">
    <w:abstractNumId w:val="56"/>
  </w:num>
  <w:num w:numId="72" w16cid:durableId="1602911811">
    <w:abstractNumId w:val="31"/>
  </w:num>
  <w:num w:numId="73" w16cid:durableId="1561286581">
    <w:abstractNumId w:val="21"/>
  </w:num>
  <w:num w:numId="74" w16cid:durableId="88696986">
    <w:abstractNumId w:val="43"/>
  </w:num>
  <w:num w:numId="75" w16cid:durableId="1691294305">
    <w:abstractNumId w:val="34"/>
  </w:num>
  <w:num w:numId="76" w16cid:durableId="2051301275">
    <w:abstractNumId w:val="64"/>
  </w:num>
  <w:num w:numId="77" w16cid:durableId="100341535">
    <w:abstractNumId w:val="39"/>
  </w:num>
  <w:num w:numId="78" w16cid:durableId="1018388945">
    <w:abstractNumId w:val="49"/>
  </w:num>
  <w:num w:numId="79" w16cid:durableId="286204351">
    <w:abstractNumId w:val="53"/>
  </w:num>
  <w:num w:numId="80" w16cid:durableId="44261671">
    <w:abstractNumId w:val="46"/>
  </w:num>
  <w:num w:numId="81" w16cid:durableId="936449857">
    <w:abstractNumId w:val="16"/>
  </w:num>
  <w:num w:numId="82" w16cid:durableId="685719296">
    <w:abstractNumId w:val="35"/>
  </w:num>
  <w:num w:numId="83" w16cid:durableId="1588926297">
    <w:abstractNumId w:val="61"/>
  </w:num>
  <w:num w:numId="84" w16cid:durableId="1066874655">
    <w:abstractNumId w:val="4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0NTCzMDQwNjIwMzZX0lEKTi0uzszPAykwNKgFADt8ymItAAAA"/>
  </w:docVars>
  <w:rsids>
    <w:rsidRoot w:val="00925AD7"/>
    <w:rsid w:val="00011DD5"/>
    <w:rsid w:val="00030383"/>
    <w:rsid w:val="00044ADF"/>
    <w:rsid w:val="00064481"/>
    <w:rsid w:val="000740C1"/>
    <w:rsid w:val="00074DF4"/>
    <w:rsid w:val="00080246"/>
    <w:rsid w:val="00084A3E"/>
    <w:rsid w:val="000A0CCC"/>
    <w:rsid w:val="000C2F55"/>
    <w:rsid w:val="000E741A"/>
    <w:rsid w:val="00135A76"/>
    <w:rsid w:val="001513CB"/>
    <w:rsid w:val="00171683"/>
    <w:rsid w:val="00176316"/>
    <w:rsid w:val="00176DD4"/>
    <w:rsid w:val="0018025F"/>
    <w:rsid w:val="00181383"/>
    <w:rsid w:val="00192FC0"/>
    <w:rsid w:val="0019597B"/>
    <w:rsid w:val="001A6EBC"/>
    <w:rsid w:val="001B3142"/>
    <w:rsid w:val="001B790B"/>
    <w:rsid w:val="001D5513"/>
    <w:rsid w:val="001D7AB8"/>
    <w:rsid w:val="001E1081"/>
    <w:rsid w:val="001E758E"/>
    <w:rsid w:val="00200195"/>
    <w:rsid w:val="002206F7"/>
    <w:rsid w:val="0022492A"/>
    <w:rsid w:val="00234BCA"/>
    <w:rsid w:val="002361EE"/>
    <w:rsid w:val="0024514E"/>
    <w:rsid w:val="002537B7"/>
    <w:rsid w:val="0026390D"/>
    <w:rsid w:val="00271B21"/>
    <w:rsid w:val="00274A5A"/>
    <w:rsid w:val="00277399"/>
    <w:rsid w:val="002A7532"/>
    <w:rsid w:val="002B281D"/>
    <w:rsid w:val="002E44D0"/>
    <w:rsid w:val="002F0314"/>
    <w:rsid w:val="002F7353"/>
    <w:rsid w:val="0030147D"/>
    <w:rsid w:val="00315AB8"/>
    <w:rsid w:val="00320E85"/>
    <w:rsid w:val="00335945"/>
    <w:rsid w:val="00344BDF"/>
    <w:rsid w:val="003A4F8C"/>
    <w:rsid w:val="003A6B28"/>
    <w:rsid w:val="003B13EA"/>
    <w:rsid w:val="003B2C04"/>
    <w:rsid w:val="003C06A0"/>
    <w:rsid w:val="003C18A0"/>
    <w:rsid w:val="003C2DD6"/>
    <w:rsid w:val="003D14A7"/>
    <w:rsid w:val="00403FEF"/>
    <w:rsid w:val="00423E00"/>
    <w:rsid w:val="0043371F"/>
    <w:rsid w:val="00445FCA"/>
    <w:rsid w:val="004474CE"/>
    <w:rsid w:val="00460EA7"/>
    <w:rsid w:val="00476A3A"/>
    <w:rsid w:val="00481D0F"/>
    <w:rsid w:val="00497BB5"/>
    <w:rsid w:val="004A58A2"/>
    <w:rsid w:val="004C1B7D"/>
    <w:rsid w:val="004D628F"/>
    <w:rsid w:val="004E7D0F"/>
    <w:rsid w:val="004F119C"/>
    <w:rsid w:val="004F7355"/>
    <w:rsid w:val="00527FFE"/>
    <w:rsid w:val="00530E41"/>
    <w:rsid w:val="00536DCC"/>
    <w:rsid w:val="0054289B"/>
    <w:rsid w:val="00543047"/>
    <w:rsid w:val="00544603"/>
    <w:rsid w:val="0057042D"/>
    <w:rsid w:val="005A03A2"/>
    <w:rsid w:val="005B7065"/>
    <w:rsid w:val="005C77A8"/>
    <w:rsid w:val="005D2A04"/>
    <w:rsid w:val="005D6746"/>
    <w:rsid w:val="005E2CBC"/>
    <w:rsid w:val="00613B11"/>
    <w:rsid w:val="00624D52"/>
    <w:rsid w:val="00626680"/>
    <w:rsid w:val="0066329C"/>
    <w:rsid w:val="00665424"/>
    <w:rsid w:val="006677C2"/>
    <w:rsid w:val="006971A3"/>
    <w:rsid w:val="006A2FC1"/>
    <w:rsid w:val="006C5A0D"/>
    <w:rsid w:val="006D21E4"/>
    <w:rsid w:val="00706956"/>
    <w:rsid w:val="00717773"/>
    <w:rsid w:val="007300B0"/>
    <w:rsid w:val="0077418E"/>
    <w:rsid w:val="00774C65"/>
    <w:rsid w:val="007928E8"/>
    <w:rsid w:val="007A0314"/>
    <w:rsid w:val="007A5115"/>
    <w:rsid w:val="007A7E78"/>
    <w:rsid w:val="007C54F7"/>
    <w:rsid w:val="007D0495"/>
    <w:rsid w:val="007D3F85"/>
    <w:rsid w:val="007E7491"/>
    <w:rsid w:val="007F7E38"/>
    <w:rsid w:val="008075B0"/>
    <w:rsid w:val="008108BA"/>
    <w:rsid w:val="008155C4"/>
    <w:rsid w:val="0082014D"/>
    <w:rsid w:val="00836695"/>
    <w:rsid w:val="00853520"/>
    <w:rsid w:val="008A6576"/>
    <w:rsid w:val="008B0955"/>
    <w:rsid w:val="00900ED0"/>
    <w:rsid w:val="0090176B"/>
    <w:rsid w:val="00906AD2"/>
    <w:rsid w:val="00916CE8"/>
    <w:rsid w:val="00922B51"/>
    <w:rsid w:val="009239D2"/>
    <w:rsid w:val="00925AD7"/>
    <w:rsid w:val="00926EBB"/>
    <w:rsid w:val="0094436D"/>
    <w:rsid w:val="00963E3F"/>
    <w:rsid w:val="00964957"/>
    <w:rsid w:val="009834AE"/>
    <w:rsid w:val="00986585"/>
    <w:rsid w:val="009B1A78"/>
    <w:rsid w:val="009B4BE9"/>
    <w:rsid w:val="009C05DD"/>
    <w:rsid w:val="00A173BB"/>
    <w:rsid w:val="00A326D0"/>
    <w:rsid w:val="00A33497"/>
    <w:rsid w:val="00A46F0B"/>
    <w:rsid w:val="00A5651B"/>
    <w:rsid w:val="00A8399E"/>
    <w:rsid w:val="00AA225B"/>
    <w:rsid w:val="00AC2909"/>
    <w:rsid w:val="00AD2B56"/>
    <w:rsid w:val="00AD640A"/>
    <w:rsid w:val="00AF464B"/>
    <w:rsid w:val="00B01BA1"/>
    <w:rsid w:val="00B2674B"/>
    <w:rsid w:val="00B306BE"/>
    <w:rsid w:val="00BA027B"/>
    <w:rsid w:val="00BA7DBD"/>
    <w:rsid w:val="00BE3D1F"/>
    <w:rsid w:val="00C00564"/>
    <w:rsid w:val="00C144F9"/>
    <w:rsid w:val="00C42EBE"/>
    <w:rsid w:val="00C51CE3"/>
    <w:rsid w:val="00C52D5D"/>
    <w:rsid w:val="00C5353F"/>
    <w:rsid w:val="00C54459"/>
    <w:rsid w:val="00C64857"/>
    <w:rsid w:val="00C650E0"/>
    <w:rsid w:val="00C80C4A"/>
    <w:rsid w:val="00CA047B"/>
    <w:rsid w:val="00CC10EB"/>
    <w:rsid w:val="00CC121E"/>
    <w:rsid w:val="00CC47F2"/>
    <w:rsid w:val="00CD131F"/>
    <w:rsid w:val="00CD6A78"/>
    <w:rsid w:val="00CF31BD"/>
    <w:rsid w:val="00D07CE1"/>
    <w:rsid w:val="00D540AC"/>
    <w:rsid w:val="00D56D2B"/>
    <w:rsid w:val="00D66FB5"/>
    <w:rsid w:val="00D8732C"/>
    <w:rsid w:val="00D87A80"/>
    <w:rsid w:val="00D91BCA"/>
    <w:rsid w:val="00DA7BAE"/>
    <w:rsid w:val="00DB685B"/>
    <w:rsid w:val="00DC1099"/>
    <w:rsid w:val="00DD199E"/>
    <w:rsid w:val="00DE2E44"/>
    <w:rsid w:val="00DF2F76"/>
    <w:rsid w:val="00E216C9"/>
    <w:rsid w:val="00E24874"/>
    <w:rsid w:val="00E57F24"/>
    <w:rsid w:val="00E77AEC"/>
    <w:rsid w:val="00E875DB"/>
    <w:rsid w:val="00EA0123"/>
    <w:rsid w:val="00EA7BBB"/>
    <w:rsid w:val="00EB1ED5"/>
    <w:rsid w:val="00EB5E22"/>
    <w:rsid w:val="00EB7520"/>
    <w:rsid w:val="00EC2FEA"/>
    <w:rsid w:val="00EC3154"/>
    <w:rsid w:val="00EC448F"/>
    <w:rsid w:val="00ED06C1"/>
    <w:rsid w:val="00F012EC"/>
    <w:rsid w:val="00F07393"/>
    <w:rsid w:val="00F20C56"/>
    <w:rsid w:val="00F363CC"/>
    <w:rsid w:val="00F47616"/>
    <w:rsid w:val="00F50A15"/>
    <w:rsid w:val="00F56A40"/>
    <w:rsid w:val="00F6373D"/>
    <w:rsid w:val="00F6755F"/>
    <w:rsid w:val="00F87F06"/>
    <w:rsid w:val="00F92C36"/>
    <w:rsid w:val="00FA5119"/>
    <w:rsid w:val="00FB0BA9"/>
    <w:rsid w:val="00FC3B22"/>
    <w:rsid w:val="00FD5853"/>
    <w:rsid w:val="00FE27F4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FD1792"/>
  <w15:docId w15:val="{77E4E604-0CA2-47CB-A28E-81684BFE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C9"/>
    <w:pPr>
      <w:spacing w:after="200" w:line="288" w:lineRule="auto"/>
    </w:pPr>
    <w:rPr>
      <w:rFonts w:cs="Arial"/>
      <w:color w:val="000000" w:themeColor="text1"/>
      <w:sz w:val="24"/>
      <w:szCs w:val="24"/>
      <w:lang w:eastAsia="en-AU"/>
    </w:rPr>
  </w:style>
  <w:style w:type="paragraph" w:styleId="Heading1">
    <w:name w:val="heading 1"/>
    <w:link w:val="Heading1Char"/>
    <w:uiPriority w:val="9"/>
    <w:qFormat/>
    <w:rsid w:val="006971A3"/>
    <w:pPr>
      <w:outlineLvl w:val="0"/>
    </w:pPr>
    <w:rPr>
      <w:rFonts w:asciiTheme="majorHAnsi" w:eastAsiaTheme="majorEastAsia" w:hAnsiTheme="majorHAnsi" w:cstheme="majorHAnsi"/>
      <w:b/>
      <w:color w:val="E61E4D"/>
      <w:sz w:val="32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71A3"/>
    <w:pPr>
      <w:spacing w:before="100" w:beforeAutospacing="1" w:line="240" w:lineRule="auto"/>
      <w:outlineLvl w:val="1"/>
    </w:pPr>
    <w:rPr>
      <w:rFonts w:asciiTheme="majorHAnsi" w:eastAsiaTheme="majorEastAsia" w:hAnsiTheme="majorHAnsi" w:cstheme="majorHAnsi"/>
      <w:b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71A3"/>
    <w:pPr>
      <w:spacing w:before="100" w:beforeAutospacing="1" w:line="240" w:lineRule="auto"/>
      <w:outlineLvl w:val="2"/>
    </w:pPr>
    <w:rPr>
      <w:rFonts w:asciiTheme="majorHAnsi" w:eastAsiaTheme="majorEastAsia" w:hAnsiTheme="majorHAnsi" w:cstheme="majorHAnsi"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971A3"/>
    <w:pPr>
      <w:outlineLvl w:val="3"/>
    </w:pPr>
    <w:rPr>
      <w:rFonts w:eastAsia="Times New Roman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71A3"/>
    <w:pPr>
      <w:keepNext/>
      <w:keepLines/>
      <w:spacing w:before="100" w:beforeAutospacing="1" w:line="240" w:lineRule="auto"/>
      <w:outlineLvl w:val="4"/>
    </w:pPr>
    <w:rPr>
      <w:rFonts w:asciiTheme="majorHAnsi" w:eastAsiaTheme="majorEastAsia" w:hAnsiTheme="majorHAnsi" w:cstheme="majorBidi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971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971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1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971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6971A3"/>
    <w:pPr>
      <w:tabs>
        <w:tab w:val="left" w:pos="6096"/>
      </w:tabs>
      <w:spacing w:after="0"/>
    </w:pPr>
    <w:rPr>
      <w:rFonts w:asciiTheme="majorHAnsi" w:hAnsiTheme="majorHAnsi" w:cstheme="majorHAnsi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971A3"/>
    <w:rPr>
      <w:rFonts w:asciiTheme="majorHAnsi" w:hAnsiTheme="majorHAnsi" w:cstheme="majorHAnsi"/>
      <w:color w:val="000000" w:themeColor="text1"/>
      <w:sz w:val="16"/>
      <w:szCs w:val="16"/>
      <w:lang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6971A3"/>
    <w:pPr>
      <w:tabs>
        <w:tab w:val="center" w:pos="4513"/>
        <w:tab w:val="right" w:pos="9732"/>
      </w:tabs>
      <w:spacing w:after="0" w:line="240" w:lineRule="auto"/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6971A3"/>
    <w:rPr>
      <w:rFonts w:ascii="Calibri Light" w:hAnsi="Calibri Light" w:cs="Arial"/>
      <w:color w:val="000000" w:themeColor="text1"/>
      <w:sz w:val="24"/>
      <w:szCs w:val="24"/>
      <w:lang w:eastAsia="en-AU"/>
    </w:rPr>
  </w:style>
  <w:style w:type="paragraph" w:customStyle="1" w:styleId="BodyCopy1">
    <w:name w:val="Body Copy 1"/>
    <w:basedOn w:val="Normal"/>
    <w:uiPriority w:val="1"/>
    <w:semiHidden/>
    <w:rsid w:val="00423E00"/>
    <w:pPr>
      <w:spacing w:line="276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971A3"/>
    <w:rPr>
      <w:rFonts w:asciiTheme="majorHAnsi" w:eastAsiaTheme="majorEastAsia" w:hAnsiTheme="majorHAnsi" w:cstheme="majorHAnsi"/>
      <w:b/>
      <w:color w:val="E61E4D"/>
      <w:sz w:val="32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971A3"/>
    <w:rPr>
      <w:rFonts w:asciiTheme="majorHAnsi" w:eastAsiaTheme="majorEastAsia" w:hAnsiTheme="majorHAnsi" w:cstheme="majorHAnsi"/>
      <w:b/>
      <w:sz w:val="28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6971A3"/>
    <w:rPr>
      <w:rFonts w:asciiTheme="majorHAnsi" w:eastAsiaTheme="majorEastAsia" w:hAnsiTheme="majorHAnsi" w:cstheme="majorHAnsi"/>
      <w:color w:val="000000" w:themeColor="text1"/>
      <w:sz w:val="28"/>
      <w:szCs w:val="28"/>
      <w:lang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6971A3"/>
    <w:pPr>
      <w:numPr>
        <w:numId w:val="22"/>
      </w:numPr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2"/>
    <w:rsid w:val="00E216C9"/>
    <w:rPr>
      <w:rFonts w:cs="Arial"/>
      <w:color w:val="000000" w:themeColor="text1"/>
      <w:sz w:val="24"/>
      <w:szCs w:val="24"/>
      <w:lang w:val="en-US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6971A3"/>
    <w:rPr>
      <w:rFonts w:asciiTheme="majorHAnsi" w:eastAsia="Times New Roman" w:hAnsiTheme="majorHAnsi" w:cstheme="majorHAnsi"/>
      <w:color w:val="000000" w:themeColor="text1"/>
      <w:sz w:val="26"/>
      <w:szCs w:val="26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971A3"/>
    <w:rPr>
      <w:rFonts w:asciiTheme="majorHAnsi" w:eastAsiaTheme="majorEastAsia" w:hAnsiTheme="majorHAnsi" w:cstheme="majorBidi"/>
      <w:color w:val="000000" w:themeColor="text1"/>
      <w:sz w:val="26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6971A3"/>
    <w:rPr>
      <w:rFonts w:asciiTheme="majorHAnsi" w:eastAsiaTheme="majorEastAsia" w:hAnsiTheme="majorHAnsi" w:cstheme="majorBidi"/>
      <w:color w:val="000000" w:themeColor="text1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971A3"/>
    <w:rPr>
      <w:b/>
      <w:bCs/>
    </w:rPr>
  </w:style>
  <w:style w:type="paragraph" w:customStyle="1" w:styleId="Paragrah">
    <w:name w:val="Paragrah"/>
    <w:basedOn w:val="Normal"/>
    <w:semiHidden/>
    <w:qFormat/>
    <w:rsid w:val="006971A3"/>
  </w:style>
  <w:style w:type="character" w:styleId="Hyperlink">
    <w:name w:val="Hyperlink"/>
    <w:basedOn w:val="DefaultParagraphFont"/>
    <w:uiPriority w:val="99"/>
    <w:unhideWhenUsed/>
    <w:qFormat/>
    <w:rsid w:val="006971A3"/>
    <w:rPr>
      <w:color w:val="E61E4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41A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6971A3"/>
    <w:rPr>
      <w:rFonts w:asciiTheme="majorHAnsi" w:eastAsiaTheme="majorEastAsia" w:hAnsiTheme="majorHAnsi" w:cstheme="majorBidi"/>
      <w:iCs/>
      <w:color w:val="000000" w:themeColor="text1"/>
      <w:sz w:val="24"/>
      <w:szCs w:val="24"/>
      <w:lang w:eastAsia="en-AU"/>
    </w:rPr>
  </w:style>
  <w:style w:type="paragraph" w:styleId="NoSpacing">
    <w:name w:val="No Spacing"/>
    <w:basedOn w:val="Paragrah"/>
    <w:uiPriority w:val="1"/>
    <w:qFormat/>
    <w:rsid w:val="006971A3"/>
    <w:pPr>
      <w:spacing w:after="0"/>
    </w:pPr>
  </w:style>
  <w:style w:type="paragraph" w:styleId="Title">
    <w:name w:val="Title"/>
    <w:basedOn w:val="Normal"/>
    <w:next w:val="Normal"/>
    <w:link w:val="TitleChar"/>
    <w:uiPriority w:val="3"/>
    <w:qFormat/>
    <w:rsid w:val="006971A3"/>
    <w:pPr>
      <w:spacing w:line="240" w:lineRule="auto"/>
      <w:contextualSpacing/>
    </w:pPr>
    <w:rPr>
      <w:rFonts w:asciiTheme="majorHAnsi" w:eastAsiaTheme="majorEastAsia" w:hAnsiTheme="majorHAnsi" w:cstheme="majorBidi"/>
      <w:color w:val="E61E4D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3"/>
    <w:rsid w:val="00E216C9"/>
    <w:rPr>
      <w:rFonts w:asciiTheme="majorHAnsi" w:eastAsiaTheme="majorEastAsia" w:hAnsiTheme="majorHAnsi" w:cstheme="majorBidi"/>
      <w:color w:val="E61E4D"/>
      <w:spacing w:val="-10"/>
      <w:kern w:val="28"/>
      <w:sz w:val="48"/>
      <w:szCs w:val="48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1A3"/>
    <w:pPr>
      <w:numPr>
        <w:ilvl w:val="1"/>
      </w:numPr>
      <w:spacing w:line="360" w:lineRule="auto"/>
    </w:pPr>
    <w:rPr>
      <w:rFonts w:eastAsiaTheme="minorEastAsia" w:cstheme="minorBidi"/>
      <w:spacing w:val="15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216C9"/>
    <w:rPr>
      <w:rFonts w:eastAsiaTheme="minorEastAsia"/>
      <w:color w:val="000000" w:themeColor="text1"/>
      <w:spacing w:val="15"/>
      <w:sz w:val="24"/>
      <w:szCs w:val="20"/>
      <w:lang w:eastAsia="en-AU"/>
    </w:rPr>
  </w:style>
  <w:style w:type="paragraph" w:customStyle="1" w:styleId="Subfooter">
    <w:name w:val="Subfooter"/>
    <w:basedOn w:val="Header"/>
    <w:link w:val="SubfooterChar"/>
    <w:uiPriority w:val="9"/>
    <w:qFormat/>
    <w:rsid w:val="006971A3"/>
    <w:pPr>
      <w:tabs>
        <w:tab w:val="clear" w:pos="6096"/>
        <w:tab w:val="left" w:pos="142"/>
        <w:tab w:val="right" w:pos="9923"/>
      </w:tabs>
      <w:ind w:right="63"/>
    </w:pPr>
    <w:rPr>
      <w:rFonts w:cstheme="minorHAnsi"/>
      <w:b/>
      <w:bCs/>
      <w:noProof/>
      <w:sz w:val="18"/>
      <w:szCs w:val="18"/>
    </w:rPr>
  </w:style>
  <w:style w:type="character" w:customStyle="1" w:styleId="SubfooterChar">
    <w:name w:val="Subfooter Char"/>
    <w:basedOn w:val="HeaderChar"/>
    <w:link w:val="Subfooter"/>
    <w:uiPriority w:val="9"/>
    <w:rsid w:val="00E216C9"/>
    <w:rPr>
      <w:rFonts w:asciiTheme="majorHAnsi" w:hAnsiTheme="majorHAnsi" w:cstheme="minorHAnsi"/>
      <w:b/>
      <w:bCs/>
      <w:noProof/>
      <w:color w:val="000000" w:themeColor="text1"/>
      <w:sz w:val="18"/>
      <w:szCs w:val="18"/>
      <w:lang w:eastAsia="en-AU"/>
    </w:rPr>
  </w:style>
  <w:style w:type="character" w:styleId="SubtleEmphasis">
    <w:name w:val="Subtle Emphasis"/>
    <w:basedOn w:val="DefaultParagraphFont"/>
    <w:uiPriority w:val="19"/>
    <w:qFormat/>
    <w:rsid w:val="006971A3"/>
    <w:rPr>
      <w:i w:val="0"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971A3"/>
    <w:rPr>
      <w:i w:val="0"/>
      <w:iCs/>
    </w:rPr>
  </w:style>
  <w:style w:type="character" w:styleId="IntenseEmphasis">
    <w:name w:val="Intense Emphasis"/>
    <w:basedOn w:val="DefaultParagraphFont"/>
    <w:uiPriority w:val="21"/>
    <w:qFormat/>
    <w:rsid w:val="006971A3"/>
    <w:rPr>
      <w:i w:val="0"/>
      <w:iCs/>
      <w:color w:val="7C134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1A3"/>
    <w:pPr>
      <w:pBdr>
        <w:top w:val="single" w:sz="4" w:space="10" w:color="7C134F"/>
        <w:bottom w:val="single" w:sz="4" w:space="10" w:color="7C134F"/>
      </w:pBdr>
      <w:spacing w:before="360" w:after="360"/>
      <w:ind w:left="864" w:right="864"/>
      <w:jc w:val="center"/>
    </w:pPr>
    <w:rPr>
      <w:iCs/>
      <w:color w:val="7C134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1A3"/>
    <w:rPr>
      <w:rFonts w:cs="Arial"/>
      <w:iCs/>
      <w:color w:val="7C134F"/>
      <w:sz w:val="24"/>
      <w:szCs w:val="24"/>
      <w:lang w:eastAsia="en-AU"/>
    </w:rPr>
  </w:style>
  <w:style w:type="character" w:styleId="IntenseReference">
    <w:name w:val="Intense Reference"/>
    <w:basedOn w:val="DefaultParagraphFont"/>
    <w:uiPriority w:val="32"/>
    <w:qFormat/>
    <w:rsid w:val="006971A3"/>
    <w:rPr>
      <w:b/>
      <w:bCs/>
      <w:smallCaps/>
      <w:color w:val="7C134F"/>
      <w:spacing w:val="5"/>
    </w:rPr>
  </w:style>
  <w:style w:type="paragraph" w:customStyle="1" w:styleId="ListParagraphSpacing">
    <w:name w:val="List Paragraph Spacing"/>
    <w:basedOn w:val="ListParagraph"/>
    <w:uiPriority w:val="2"/>
    <w:semiHidden/>
    <w:rsid w:val="0018025F"/>
    <w:pPr>
      <w:numPr>
        <w:numId w:val="0"/>
      </w:numPr>
    </w:pPr>
  </w:style>
  <w:style w:type="paragraph" w:customStyle="1" w:styleId="NumberedList">
    <w:name w:val="Numbered List"/>
    <w:basedOn w:val="ListParagraph"/>
    <w:link w:val="NumberedListChar"/>
    <w:uiPriority w:val="2"/>
    <w:qFormat/>
    <w:rsid w:val="006971A3"/>
    <w:pPr>
      <w:numPr>
        <w:numId w:val="23"/>
      </w:numPr>
    </w:pPr>
  </w:style>
  <w:style w:type="character" w:customStyle="1" w:styleId="NumberedListChar">
    <w:name w:val="Numbered List Char"/>
    <w:basedOn w:val="DefaultParagraphFont"/>
    <w:link w:val="NumberedList"/>
    <w:uiPriority w:val="2"/>
    <w:rsid w:val="00E216C9"/>
    <w:rPr>
      <w:rFonts w:cs="Arial"/>
      <w:color w:val="000000" w:themeColor="text1"/>
      <w:sz w:val="24"/>
      <w:szCs w:val="24"/>
      <w:lang w:val="en-US" w:eastAsia="en-AU"/>
    </w:rPr>
  </w:style>
  <w:style w:type="paragraph" w:customStyle="1" w:styleId="NumberedListParagraphSpacing">
    <w:name w:val="Numbered List Paragraph Spacing"/>
    <w:basedOn w:val="NumberedList"/>
    <w:link w:val="NumberedListParagraphSpacingChar"/>
    <w:uiPriority w:val="3"/>
    <w:semiHidden/>
    <w:rsid w:val="0018025F"/>
    <w:pPr>
      <w:ind w:left="714" w:hanging="357"/>
    </w:pPr>
  </w:style>
  <w:style w:type="character" w:customStyle="1" w:styleId="NumberedListParagraphSpacingChar">
    <w:name w:val="Numbered List Paragraph Spacing Char"/>
    <w:basedOn w:val="NumberedListChar"/>
    <w:link w:val="NumberedListParagraphSpacing"/>
    <w:uiPriority w:val="3"/>
    <w:semiHidden/>
    <w:rsid w:val="00E216C9"/>
    <w:rPr>
      <w:rFonts w:cs="Arial"/>
      <w:color w:val="000000" w:themeColor="text1"/>
      <w:sz w:val="24"/>
      <w:szCs w:val="24"/>
      <w:lang w:val="en-US" w:eastAsia="en-AU"/>
    </w:rPr>
  </w:style>
  <w:style w:type="character" w:styleId="BookTitle">
    <w:name w:val="Book Title"/>
    <w:basedOn w:val="DefaultParagraphFont"/>
    <w:uiPriority w:val="33"/>
    <w:qFormat/>
    <w:rsid w:val="006971A3"/>
    <w:rPr>
      <w:b/>
      <w:bCs/>
      <w:i w:val="0"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6971A3"/>
    <w:pPr>
      <w:spacing w:before="200" w:after="160"/>
      <w:ind w:left="864" w:right="864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1A3"/>
    <w:rPr>
      <w:rFonts w:cs="Arial"/>
      <w:iCs/>
      <w:color w:val="404040" w:themeColor="text1" w:themeTint="BF"/>
      <w:sz w:val="24"/>
      <w:szCs w:val="24"/>
      <w:lang w:eastAsia="en-AU"/>
    </w:rPr>
  </w:style>
  <w:style w:type="character" w:styleId="HTMLVariable">
    <w:name w:val="HTML Variable"/>
    <w:basedOn w:val="DefaultParagraphFont"/>
    <w:uiPriority w:val="99"/>
    <w:unhideWhenUsed/>
    <w:rsid w:val="00906A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1A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paragraph" w:customStyle="1" w:styleId="TitleCover">
    <w:name w:val="Title – Cover"/>
    <w:uiPriority w:val="3"/>
    <w:qFormat/>
    <w:rsid w:val="006971A3"/>
    <w:rPr>
      <w:rFonts w:asciiTheme="majorHAnsi" w:eastAsiaTheme="majorEastAsia" w:hAnsiTheme="majorHAnsi" w:cstheme="majorBidi"/>
      <w:b/>
      <w:bCs/>
      <w:color w:val="FFFFFF" w:themeColor="background1"/>
      <w:spacing w:val="-10"/>
      <w:kern w:val="28"/>
      <w:sz w:val="56"/>
      <w:szCs w:val="56"/>
      <w:lang w:eastAsia="en-AU"/>
    </w:rPr>
  </w:style>
  <w:style w:type="paragraph" w:customStyle="1" w:styleId="SubtitleCoverPage">
    <w:name w:val="Subtitle Cover Page"/>
    <w:basedOn w:val="Subtitle"/>
    <w:link w:val="SubtitleCoverPageChar"/>
    <w:uiPriority w:val="4"/>
    <w:qFormat/>
    <w:rsid w:val="006971A3"/>
    <w:rPr>
      <w:color w:val="FFFFFF" w:themeColor="background1"/>
    </w:rPr>
  </w:style>
  <w:style w:type="character" w:customStyle="1" w:styleId="SubtitleCoverPageChar">
    <w:name w:val="Subtitle Cover Page Char"/>
    <w:basedOn w:val="SubtitleChar"/>
    <w:link w:val="SubtitleCoverPage"/>
    <w:uiPriority w:val="4"/>
    <w:rsid w:val="00E216C9"/>
    <w:rPr>
      <w:rFonts w:eastAsiaTheme="minorEastAsia"/>
      <w:color w:val="FFFFFF" w:themeColor="background1"/>
      <w:spacing w:val="15"/>
      <w:sz w:val="24"/>
      <w:szCs w:val="20"/>
      <w:lang w:eastAsia="en-AU"/>
    </w:rPr>
  </w:style>
  <w:style w:type="paragraph" w:styleId="TOC1">
    <w:name w:val="toc 1"/>
    <w:basedOn w:val="Normal"/>
    <w:next w:val="Normal"/>
    <w:uiPriority w:val="39"/>
    <w:semiHidden/>
    <w:unhideWhenUsed/>
    <w:qFormat/>
    <w:rsid w:val="006971A3"/>
    <w:pPr>
      <w:tabs>
        <w:tab w:val="left" w:pos="454"/>
        <w:tab w:val="right" w:leader="dot" w:pos="10082"/>
      </w:tabs>
      <w:spacing w:after="100"/>
    </w:pPr>
    <w:rPr>
      <w:b/>
    </w:rPr>
  </w:style>
  <w:style w:type="paragraph" w:styleId="TOC2">
    <w:name w:val="toc 2"/>
    <w:basedOn w:val="Normal"/>
    <w:next w:val="Normal"/>
    <w:uiPriority w:val="39"/>
    <w:semiHidden/>
    <w:unhideWhenUsed/>
    <w:qFormat/>
    <w:rsid w:val="006971A3"/>
    <w:pPr>
      <w:spacing w:after="100"/>
      <w:ind w:left="454"/>
    </w:pPr>
  </w:style>
  <w:style w:type="paragraph" w:styleId="TOC3">
    <w:name w:val="toc 3"/>
    <w:basedOn w:val="Normal"/>
    <w:next w:val="Normal"/>
    <w:uiPriority w:val="39"/>
    <w:semiHidden/>
    <w:unhideWhenUsed/>
    <w:qFormat/>
    <w:rsid w:val="006971A3"/>
    <w:pPr>
      <w:spacing w:after="100"/>
      <w:ind w:left="480"/>
    </w:pPr>
  </w:style>
  <w:style w:type="character" w:styleId="SubtleReference">
    <w:name w:val="Subtle Reference"/>
    <w:basedOn w:val="DefaultParagraphFont"/>
    <w:uiPriority w:val="31"/>
    <w:qFormat/>
    <w:rsid w:val="006971A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71A3"/>
    <w:pPr>
      <w:keepNext/>
      <w:keepLines/>
      <w:spacing w:before="240" w:after="0" w:line="288" w:lineRule="auto"/>
      <w:outlineLvl w:val="9"/>
    </w:pPr>
    <w:rPr>
      <w:rFonts w:cstheme="majorBidi"/>
      <w:szCs w:val="32"/>
    </w:rPr>
  </w:style>
  <w:style w:type="paragraph" w:customStyle="1" w:styleId="Title-Small">
    <w:name w:val="Title - Small"/>
    <w:basedOn w:val="Title"/>
    <w:uiPriority w:val="3"/>
    <w:qFormat/>
    <w:rsid w:val="006971A3"/>
    <w:rPr>
      <w:noProof/>
      <w:sz w:val="40"/>
      <w:szCs w:val="4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14A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4A7"/>
    <w:rPr>
      <w:rFonts w:cs="Arial"/>
      <w:color w:val="000000" w:themeColor="text1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1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C36"/>
    <w:rPr>
      <w:rFonts w:ascii="Segoe UI" w:hAnsi="Segoe UI" w:cs="Segoe UI"/>
      <w:color w:val="000000" w:themeColor="text1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C2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D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DD6"/>
    <w:rPr>
      <w:rFonts w:cs="Arial"/>
      <w:color w:val="000000" w:themeColor="text1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DD6"/>
    <w:rPr>
      <w:rFonts w:cs="Arial"/>
      <w:b/>
      <w:bCs/>
      <w:color w:val="000000" w:themeColor="text1"/>
      <w:sz w:val="20"/>
      <w:szCs w:val="20"/>
      <w:lang w:eastAsia="en-AU"/>
    </w:rPr>
  </w:style>
  <w:style w:type="paragraph" w:customStyle="1" w:styleId="Default">
    <w:name w:val="Default"/>
    <w:rsid w:val="002F7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B3142"/>
    <w:pPr>
      <w:spacing w:after="0" w:line="240" w:lineRule="auto"/>
    </w:pPr>
    <w:rPr>
      <w:rFonts w:cs="Arial"/>
      <w:color w:val="000000" w:themeColor="text1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06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iellec\Downloads\210114%20Screenwest%20Guidelines%20Template.dotx" TargetMode="External"/></Relationships>
</file>

<file path=word/theme/theme1.xml><?xml version="1.0" encoding="utf-8"?>
<a:theme xmlns:a="http://schemas.openxmlformats.org/drawingml/2006/main" name="Office Theme">
  <a:themeElements>
    <a:clrScheme name="Screenwest Brand">
      <a:dk1>
        <a:sysClr val="windowText" lastClr="000000"/>
      </a:dk1>
      <a:lt1>
        <a:sysClr val="window" lastClr="FFFFFF"/>
      </a:lt1>
      <a:dk2>
        <a:srgbClr val="575757"/>
      </a:dk2>
      <a:lt2>
        <a:srgbClr val="E7E6E6"/>
      </a:lt2>
      <a:accent1>
        <a:srgbClr val="E6224F"/>
      </a:accent1>
      <a:accent2>
        <a:srgbClr val="F39200"/>
      </a:accent2>
      <a:accent3>
        <a:srgbClr val="7C134F"/>
      </a:accent3>
      <a:accent4>
        <a:srgbClr val="EC6608"/>
      </a:accent4>
      <a:accent5>
        <a:srgbClr val="F3DC6A"/>
      </a:accent5>
      <a:accent6>
        <a:srgbClr val="2E9699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" ma:contentTypeID="0x010100BFD9E83F8977E8418261B6D6F0C994200800AED14FB1CBC85B4E8C80E55EDA15E8FB" ma:contentTypeVersion="29" ma:contentTypeDescription="" ma:contentTypeScope="" ma:versionID="48967bece02a287715840a46d7f32ddb">
  <xsd:schema xmlns:xsd="http://www.w3.org/2001/XMLSchema" xmlns:xs="http://www.w3.org/2001/XMLSchema" xmlns:p="http://schemas.microsoft.com/office/2006/metadata/properties" xmlns:ns2="ea16605f-8ecb-4e56-ba8e-96d8fdb3f1e2" xmlns:ns3="684da4c4-b034-4f9b-a54f-a22f569b4934" targetNamespace="http://schemas.microsoft.com/office/2006/metadata/properties" ma:root="true" ma:fieldsID="e3dd0ddf8e3d19da116bc80621298790" ns2:_="" ns3:_="">
    <xsd:import namespace="ea16605f-8ecb-4e56-ba8e-96d8fdb3f1e2"/>
    <xsd:import namespace="684da4c4-b034-4f9b-a54f-a22f569b49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b6f130a5642e44238c9901433d8dcc13" minOccurs="0"/>
                <xsd:element ref="ns2:TaxCatchAll" minOccurs="0"/>
                <xsd:element ref="ns2:TaxCatchAllLabel" minOccurs="0"/>
                <xsd:element ref="ns2:e91ed47cad5141bd93c346cd29bc516d" minOccurs="0"/>
                <xsd:element ref="ns2:oc471097ea624ffa90d9801b9a00a6d4" minOccurs="0"/>
                <xsd:element ref="ns2:o67ab7085361494a8a638f3bfad0d6ba" minOccurs="0"/>
                <xsd:element ref="ns2:g281278b9fb14b86a1f3ccddb4b4011c" minOccurs="0"/>
                <xsd:element ref="ns2:e41b5ae4747f457cb5c2d7e977281d5c" minOccurs="0"/>
                <xsd:element ref="ns2:o69bb195e7b549c7a619a658ab9809ae" minOccurs="0"/>
                <xsd:element ref="ns2:DelegateApproved"/>
                <xsd:element ref="ns2:EffectiveDate"/>
                <xsd:element ref="ns2:ReviewPeriod"/>
                <xsd:element ref="ns2:ArchivePeriod"/>
                <xsd:element ref="ns3:Action" minOccurs="0"/>
                <xsd:element ref="ns3:DocumentApprovalStatus" minOccurs="0"/>
                <xsd:element ref="ns3:Process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6605f-8ecb-4e56-ba8e-96d8fdb3f1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6f130a5642e44238c9901433d8dcc13" ma:index="11" ma:taxonomy="true" ma:internalName="b6f130a5642e44238c9901433d8dcc13" ma:taxonomyFieldName="FunctionActivity" ma:displayName="Function" ma:readOnly="false" ma:default="" ma:fieldId="{b6f130a5-642e-4423-8c99-01433d8dcc13}" ma:sspId="770a7d0b-e545-4a2e-9d5b-abcd146225a4" ma:termSetId="959f786a-ed7e-4a1f-9c4e-669cc3e276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8646c5c-698f-4d1b-8b26-ad16caa2068f}" ma:internalName="TaxCatchAll" ma:showField="CatchAllData" ma:web="ea16605f-8ecb-4e56-ba8e-96d8fdb3f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8646c5c-698f-4d1b-8b26-ad16caa2068f}" ma:internalName="TaxCatchAllLabel" ma:readOnly="true" ma:showField="CatchAllDataLabel" ma:web="ea16605f-8ecb-4e56-ba8e-96d8fdb3f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91ed47cad5141bd93c346cd29bc516d" ma:index="15" ma:taxonomy="true" ma:internalName="e91ed47cad5141bd93c346cd29bc516d" ma:taxonomyFieldName="RiskOwner" ma:displayName="Risk Owner" ma:readOnly="false" ma:default="" ma:fieldId="{e91ed47c-ad51-41bd-93c3-46cd29bc516d}" ma:sspId="770a7d0b-e545-4a2e-9d5b-abcd146225a4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c471097ea624ffa90d9801b9a00a6d4" ma:index="17" ma:taxonomy="true" ma:internalName="oc471097ea624ffa90d9801b9a00a6d4" ma:taxonomyFieldName="ProcessOwner" ma:displayName="Process Owner" ma:readOnly="false" ma:default="" ma:fieldId="{8c471097-ea62-4ffa-90d9-801b9a00a6d4}" ma:sspId="770a7d0b-e545-4a2e-9d5b-abcd146225a4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67ab7085361494a8a638f3bfad0d6ba" ma:index="19" ma:taxonomy="true" ma:internalName="o67ab7085361494a8a638f3bfad0d6ba" ma:taxonomyFieldName="Creator" ma:displayName="Creator" ma:readOnly="false" ma:default="" ma:fieldId="{867ab708-5361-494a-8a63-8f3bfad0d6ba}" ma:sspId="770a7d0b-e545-4a2e-9d5b-abcd146225a4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81278b9fb14b86a1f3ccddb4b4011c" ma:index="21" ma:taxonomy="true" ma:internalName="g281278b9fb14b86a1f3ccddb4b4011c" ma:taxonomyFieldName="ClassificationAudience" ma:displayName="Classification Audience" ma:readOnly="false" ma:default="1;#Internal|f1debd46-ce7a-4f91-a6e3-baeb20a22e01" ma:fieldId="{0281278b-9fb1-4b86-a1f3-ccddb4b4011c}" ma:sspId="770a7d0b-e545-4a2e-9d5b-abcd146225a4" ma:termSetId="4ba9ea93-05a0-4334-9eac-aabfb3a79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1b5ae4747f457cb5c2d7e977281d5c" ma:index="23" ma:taxonomy="true" ma:internalName="e41b5ae4747f457cb5c2d7e977281d5c" ma:taxonomyFieldName="FundingProgram" ma:displayName="Funding Program" ma:readOnly="false" ma:default="" ma:fieldId="{e41b5ae4-747f-457c-b5c2-d7e977281d5c}" ma:sspId="770a7d0b-e545-4a2e-9d5b-abcd146225a4" ma:termSetId="fecc1537-1b48-4e84-8989-0ca3a2a93f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9bb195e7b549c7a619a658ab9809ae" ma:index="25" ma:taxonomy="true" ma:internalName="o69bb195e7b549c7a619a658ab9809ae" ma:taxonomyFieldName="ApprovingDelegate" ma:displayName="Approving Delegate" ma:readOnly="false" ma:default="" ma:fieldId="{869bb195-e7b5-49c7-a619-a658ab9809ae}" ma:sspId="770a7d0b-e545-4a2e-9d5b-abcd146225a4" ma:termSetId="71aff9c4-153d-4152-a95e-9275e74537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legateApproved" ma:index="27" ma:displayName="Delegate Approved" ma:default="[today]" ma:format="DateOnly" ma:internalName="DelegateApproved" ma:readOnly="false">
      <xsd:simpleType>
        <xsd:restriction base="dms:DateTime"/>
      </xsd:simpleType>
    </xsd:element>
    <xsd:element name="EffectiveDate" ma:index="28" ma:displayName="Effective Date" ma:default="[today]" ma:format="DateOnly" ma:internalName="EffectiveDate" ma:readOnly="false">
      <xsd:simpleType>
        <xsd:restriction base="dms:DateTime"/>
      </xsd:simpleType>
    </xsd:element>
    <xsd:element name="ReviewPeriod" ma:index="29" ma:displayName="Review Period" ma:decimals="0" ma:default="2" ma:format="Dropdown" ma:internalName="ReviewPeriod" ma:readOnly="false" ma:percentage="FALSE">
      <xsd:simpleType>
        <xsd:restriction base="dms:Number">
          <xsd:maxInclusive value="20"/>
          <xsd:minInclusive value="1"/>
        </xsd:restriction>
      </xsd:simpleType>
    </xsd:element>
    <xsd:element name="ArchivePeriod" ma:index="31" ma:displayName="Archive Period" ma:decimals="0" ma:format="Dropdown" ma:internalName="ArchivePeriod" ma:readOnly="false" ma:percentage="FALSE">
      <xsd:simpleType>
        <xsd:restriction base="dms:Number">
          <xsd:maxInclusive value="2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da4c4-b034-4f9b-a54f-a22f569b4934" elementFormDefault="qualified">
    <xsd:import namespace="http://schemas.microsoft.com/office/2006/documentManagement/types"/>
    <xsd:import namespace="http://schemas.microsoft.com/office/infopath/2007/PartnerControls"/>
    <xsd:element name="Action" ma:index="33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DocumentApprovalStatus" ma:index="34" nillable="true" ma:displayName="Document Approval Status" ma:default="Draft" ma:format="Dropdown" ma:internalName="DocumentApprovalStatus">
      <xsd:simpleType>
        <xsd:restriction base="dms:Choice">
          <xsd:enumeration value="Draft"/>
          <xsd:enumeration value="Pending"/>
          <xsd:enumeration value="Approved"/>
          <xsd:enumeration value="Rejected"/>
        </xsd:restriction>
      </xsd:simpleType>
    </xsd:element>
    <xsd:element name="ProcessStage" ma:index="35" nillable="true" ma:displayName="Process Stage" ma:default="Draft" ma:format="Dropdown" ma:internalName="ProcessStage">
      <xsd:simpleType>
        <xsd:restriction base="dms:Choice">
          <xsd:enumeration value="Pending"/>
          <xsd:enumeration value="Approved"/>
          <xsd:enumeration value="Rejected"/>
          <xsd:enumeration value="Finished"/>
          <xsd:enumeration value="Draf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16605f-8ecb-4e56-ba8e-96d8fdb3f1e2">
      <Value>5</Value>
      <Value>8</Value>
      <Value>39</Value>
      <Value>22</Value>
      <Value>1</Value>
    </TaxCatchAll>
    <b6f130a5642e44238c9901433d8dcc13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Funding</TermName>
          <TermId xmlns="http://schemas.microsoft.com/office/infopath/2007/PartnerControls">f26477f1-3782-4ecb-b554-ea374f5efbc8</TermId>
        </TermInfo>
      </Terms>
    </b6f130a5642e44238c9901433d8dcc13>
    <TaxCatchAllLabel xmlns="ea16605f-8ecb-4e56-ba8e-96d8fdb3f1e2" xsi:nil="true"/>
    <e91ed47cad5141bd93c346cd29bc516d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Chief Executive Officer</TermName>
          <TermId xmlns="http://schemas.microsoft.com/office/infopath/2007/PartnerControls">7e15a8d7-3509-4a9c-9d7d-a285c956f72d</TermId>
        </TermInfo>
      </Terms>
    </e91ed47cad5141bd93c346cd29bc516d>
    <EffectiveDate xmlns="ea16605f-8ecb-4e56-ba8e-96d8fdb3f1e2">2023-05-01T07:00:00+00:00</EffectiveDate>
    <o67ab7085361494a8a638f3bfad0d6ba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Head of Production</TermName>
          <TermId xmlns="http://schemas.microsoft.com/office/infopath/2007/PartnerControls">cc4492f6-ad41-4fa4-8db2-5d7dead19f40</TermId>
        </TermInfo>
      </Terms>
    </o67ab7085361494a8a638f3bfad0d6ba>
    <o69bb195e7b549c7a619a658ab9809ae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Head of Production</TermName>
          <TermId xmlns="http://schemas.microsoft.com/office/infopath/2007/PartnerControls">cc4492f6-ad41-4fa4-8db2-5d7dead19f40</TermId>
        </TermInfo>
      </Terms>
    </o69bb195e7b549c7a619a658ab9809ae>
    <g281278b9fb14b86a1f3ccddb4b4011c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f1debd46-ce7a-4f91-a6e3-baeb20a22e01</TermId>
        </TermInfo>
      </Terms>
    </g281278b9fb14b86a1f3ccddb4b4011c>
    <_dlc_DocIdUrl xmlns="ea16605f-8ecb-4e56-ba8e-96d8fdb3f1e2">
      <Url>https://screenwest.sharepoint.com/sites/Policies-Procedures/_layouts/15/DocIdRedir.aspx?ID=SWAU-1028296723-467</Url>
      <Description>SWAU-1028296723-467</Description>
    </_dlc_DocIdUrl>
    <oc471097ea624ffa90d9801b9a00a6d4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Head of Production</TermName>
          <TermId xmlns="http://schemas.microsoft.com/office/infopath/2007/PartnerControls">cc4492f6-ad41-4fa4-8db2-5d7dead19f40</TermId>
        </TermInfo>
      </Terms>
    </oc471097ea624ffa90d9801b9a00a6d4>
    <e41b5ae4747f457cb5c2d7e977281d5c xmlns="ea16605f-8ecb-4e56-ba8e-96d8fdb3f1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Screenwest Production (LW)</TermName>
          <TermId xmlns="http://schemas.microsoft.com/office/infopath/2007/PartnerControls">6fc04eda-99b7-4428-889f-fcf4c6d0817b</TermId>
        </TermInfo>
      </Terms>
    </e41b5ae4747f457cb5c2d7e977281d5c>
    <_dlc_DocIdPersistId xmlns="ea16605f-8ecb-4e56-ba8e-96d8fdb3f1e2" xsi:nil="true"/>
    <ReviewPeriod xmlns="ea16605f-8ecb-4e56-ba8e-96d8fdb3f1e2">2</ReviewPeriod>
    <_dlc_DocId xmlns="ea16605f-8ecb-4e56-ba8e-96d8fdb3f1e2">SWAU-1028296723-467</_dlc_DocId>
    <DelegateApproved xmlns="ea16605f-8ecb-4e56-ba8e-96d8fdb3f1e2">2024-01-03T14:43:41+00:00</DelegateApproved>
    <ArchivePeriod xmlns="ea16605f-8ecb-4e56-ba8e-96d8fdb3f1e2">10</ArchivePeriod>
    <Action xmlns="684da4c4-b034-4f9b-a54f-a22f569b4934" xsi:nil="true"/>
    <DocumentApprovalStatus xmlns="684da4c4-b034-4f9b-a54f-a22f569b4934">Approved</DocumentApprovalStatus>
    <ProcessStage xmlns="684da4c4-b034-4f9b-a54f-a22f569b4934">Approved</ProcessStage>
  </documentManagement>
</p:properties>
</file>

<file path=customXml/itemProps1.xml><?xml version="1.0" encoding="utf-8"?>
<ds:datastoreItem xmlns:ds="http://schemas.openxmlformats.org/officeDocument/2006/customXml" ds:itemID="{EB7B5D19-64AA-4F68-8E1B-1E55ED8793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D13F60-5FDB-4BEE-9D55-86830763CB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39B795-7AF7-4E37-A625-B63019609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6605f-8ecb-4e56-ba8e-96d8fdb3f1e2"/>
    <ds:schemaRef ds:uri="684da4c4-b034-4f9b-a54f-a22f569b4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0228A-10DF-4D85-9AF1-957B9923B6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3618A6-00B9-4190-967B-A322D16C3BBB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84da4c4-b034-4f9b-a54f-a22f569b4934"/>
    <ds:schemaRef ds:uri="ea16605f-8ecb-4e56-ba8e-96d8fdb3f1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210114 Screenwest Guidelines Template</Template>
  <TotalTime>2</TotalTime>
  <Pages>4</Pages>
  <Words>901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Cole</dc:creator>
  <cp:keywords/>
  <dc:description/>
  <cp:lastModifiedBy>Wendy Simmons</cp:lastModifiedBy>
  <cp:revision>4</cp:revision>
  <cp:lastPrinted>2021-01-12T22:23:00Z</cp:lastPrinted>
  <dcterms:created xsi:type="dcterms:W3CDTF">2024-09-10T08:04:00Z</dcterms:created>
  <dcterms:modified xsi:type="dcterms:W3CDTF">2024-09-12T06:03:00Z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0x010100BFD9E83F8977E8418261B6D6F0C994200800AED14FB1CBC85B4E8C80E55EDA15E8FB</vt:lpwstr>
  </property>
  <property fmtid="{D5CDD505-2E9C-101B-9397-08002B2CF9AE}" pid="3" name="GrammarlyDocumentId">
    <vt:lpwstr>f904daf865b60128323a69cfe0a9b3647255c187fd7e9e403d91b652988f6ac5</vt:lpwstr>
  </property>
  <property fmtid="{D5CDD505-2E9C-101B-9397-08002B2CF9AE}" pid="4" name="ClassificationAudience">
    <vt:lpwstr>1;#Internal|f1debd46-ce7a-4f91-a6e3-baeb20a22e01</vt:lpwstr>
  </property>
  <property fmtid="{D5CDD505-2E9C-101B-9397-08002B2CF9AE}" pid="5" name="_dlc_DocIdItemGuid">
    <vt:lpwstr>8ba1667c-a683-43d9-b4e7-293337c42887</vt:lpwstr>
  </property>
  <property fmtid="{D5CDD505-2E9C-101B-9397-08002B2CF9AE}" pid="6" name="FundingProgram">
    <vt:lpwstr>39;#Screenwest Production (LW)|6fc04eda-99b7-4428-889f-fcf4c6d0817b</vt:lpwstr>
  </property>
  <property fmtid="{D5CDD505-2E9C-101B-9397-08002B2CF9AE}" pid="7" name="ProcessOwner">
    <vt:lpwstr>22;#Head of Production|cc4492f6-ad41-4fa4-8db2-5d7dead19f40</vt:lpwstr>
  </property>
  <property fmtid="{D5CDD505-2E9C-101B-9397-08002B2CF9AE}" pid="8" name="ApprovingDelegate">
    <vt:lpwstr>22;#Head of Production|cc4492f6-ad41-4fa4-8db2-5d7dead19f40</vt:lpwstr>
  </property>
  <property fmtid="{D5CDD505-2E9C-101B-9397-08002B2CF9AE}" pid="9" name="Creator">
    <vt:lpwstr>22;#Head of Production|cc4492f6-ad41-4fa4-8db2-5d7dead19f40</vt:lpwstr>
  </property>
  <property fmtid="{D5CDD505-2E9C-101B-9397-08002B2CF9AE}" pid="10" name="FunctionActivity">
    <vt:lpwstr>8;#Funding|f26477f1-3782-4ecb-b554-ea374f5efbc8</vt:lpwstr>
  </property>
  <property fmtid="{D5CDD505-2E9C-101B-9397-08002B2CF9AE}" pid="11" name="RiskOwner">
    <vt:lpwstr>5;#Chief Executive Officer|7e15a8d7-3509-4a9c-9d7d-a285c956f72d</vt:lpwstr>
  </property>
  <property fmtid="{D5CDD505-2E9C-101B-9397-08002B2CF9AE}" pid="12" name="SWTitle">
    <vt:lpwstr>function</vt:lpwstr>
  </property>
</Properties>
</file>